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Look w:val="0600" w:firstRow="0" w:lastRow="0" w:firstColumn="0" w:lastColumn="0" w:noHBand="1" w:noVBand="1"/>
      </w:tblPr>
      <w:tblGrid>
        <w:gridCol w:w="369"/>
        <w:gridCol w:w="4875"/>
        <w:gridCol w:w="5195"/>
        <w:gridCol w:w="361"/>
      </w:tblGrid>
      <w:tr w:rsidR="00265218" w:rsidRPr="00560AF4" w:rsidTr="00F37EA1">
        <w:trPr>
          <w:trHeight w:val="983"/>
        </w:trPr>
        <w:tc>
          <w:tcPr>
            <w:tcW w:w="171" w:type="pct"/>
          </w:tcPr>
          <w:p w:rsidR="00265218" w:rsidRPr="00560AF4" w:rsidRDefault="00265218" w:rsidP="00AE3FB7">
            <w:pPr>
              <w:pStyle w:val="Title"/>
            </w:pPr>
            <w:bookmarkStart w:id="0" w:name="_GoBack"/>
            <w:bookmarkEnd w:id="0"/>
          </w:p>
        </w:tc>
        <w:tc>
          <w:tcPr>
            <w:tcW w:w="2257" w:type="pct"/>
            <w:shd w:val="clear" w:color="auto" w:fill="1F497D" w:themeFill="text2"/>
            <w:vAlign w:val="center"/>
          </w:tcPr>
          <w:p w:rsidR="00265218" w:rsidRPr="00560AF4" w:rsidRDefault="00CC7B10" w:rsidP="00CC7B10">
            <w:pPr>
              <w:pStyle w:val="Title"/>
            </w:pPr>
            <w:r>
              <w:t>Brokering Services Partnerships</w:t>
            </w:r>
          </w:p>
        </w:tc>
        <w:tc>
          <w:tcPr>
            <w:tcW w:w="2405" w:type="pct"/>
          </w:tcPr>
          <w:p w:rsidR="00265218" w:rsidRPr="00560AF4" w:rsidRDefault="00265218" w:rsidP="00AE3FB7">
            <w:pPr>
              <w:pStyle w:val="Title"/>
            </w:pPr>
          </w:p>
        </w:tc>
        <w:tc>
          <w:tcPr>
            <w:tcW w:w="167" w:type="pct"/>
          </w:tcPr>
          <w:p w:rsidR="00265218" w:rsidRPr="00560AF4" w:rsidRDefault="00265218" w:rsidP="00AE3FB7">
            <w:pPr>
              <w:pStyle w:val="Title"/>
            </w:pPr>
          </w:p>
        </w:tc>
      </w:tr>
    </w:tbl>
    <w:p w:rsidR="002F35E6" w:rsidRPr="00560AF4" w:rsidRDefault="002F35E6"/>
    <w:tbl>
      <w:tblPr>
        <w:tblW w:w="0" w:type="auto"/>
        <w:tblLook w:val="0600" w:firstRow="0" w:lastRow="0" w:firstColumn="0" w:lastColumn="0" w:noHBand="1" w:noVBand="1"/>
      </w:tblPr>
      <w:tblGrid>
        <w:gridCol w:w="360"/>
        <w:gridCol w:w="1890"/>
        <w:gridCol w:w="1170"/>
        <w:gridCol w:w="6840"/>
      </w:tblGrid>
      <w:tr w:rsidR="00037281" w:rsidRPr="00560AF4" w:rsidTr="00037281">
        <w:trPr>
          <w:trHeight w:val="432"/>
        </w:trPr>
        <w:tc>
          <w:tcPr>
            <w:tcW w:w="360" w:type="dxa"/>
          </w:tcPr>
          <w:p w:rsidR="00037281" w:rsidRPr="00560AF4" w:rsidRDefault="00037281"/>
        </w:tc>
        <w:tc>
          <w:tcPr>
            <w:tcW w:w="1890" w:type="dxa"/>
            <w:vAlign w:val="bottom"/>
          </w:tcPr>
          <w:p w:rsidR="00037281" w:rsidRPr="00560AF4" w:rsidRDefault="00CC7B10" w:rsidP="00CC7B10">
            <w:pPr>
              <w:pStyle w:val="BlueBoldText"/>
            </w:pPr>
            <w:r>
              <w:t>Agency Name</w:t>
            </w:r>
          </w:p>
        </w:tc>
        <w:tc>
          <w:tcPr>
            <w:tcW w:w="8010" w:type="dxa"/>
            <w:gridSpan w:val="2"/>
            <w:tcBorders>
              <w:bottom w:val="single" w:sz="12" w:space="0" w:color="auto"/>
            </w:tcBorders>
          </w:tcPr>
          <w:p w:rsidR="00037281" w:rsidRPr="00560AF4" w:rsidRDefault="00037281"/>
        </w:tc>
      </w:tr>
      <w:tr w:rsidR="00037281" w:rsidRPr="00560AF4" w:rsidTr="00037281">
        <w:trPr>
          <w:trHeight w:val="432"/>
        </w:trPr>
        <w:tc>
          <w:tcPr>
            <w:tcW w:w="360" w:type="dxa"/>
          </w:tcPr>
          <w:p w:rsidR="00037281" w:rsidRPr="00560AF4" w:rsidRDefault="00037281"/>
        </w:tc>
        <w:tc>
          <w:tcPr>
            <w:tcW w:w="1890" w:type="dxa"/>
            <w:vAlign w:val="bottom"/>
          </w:tcPr>
          <w:p w:rsidR="00037281" w:rsidRPr="00560AF4" w:rsidRDefault="001B49EF" w:rsidP="001B49EF">
            <w:pPr>
              <w:pStyle w:val="BlueBoldText"/>
            </w:pPr>
            <w:r>
              <w:t>Area/Region</w:t>
            </w:r>
          </w:p>
        </w:tc>
        <w:tc>
          <w:tcPr>
            <w:tcW w:w="1170" w:type="dxa"/>
            <w:tcBorders>
              <w:top w:val="single" w:sz="12" w:space="0" w:color="auto"/>
              <w:bottom w:val="single" w:sz="12" w:space="0" w:color="1F497D" w:themeColor="text2"/>
            </w:tcBorders>
          </w:tcPr>
          <w:p w:rsidR="00037281" w:rsidRPr="00560AF4" w:rsidRDefault="00037281"/>
        </w:tc>
        <w:tc>
          <w:tcPr>
            <w:tcW w:w="6840" w:type="dxa"/>
            <w:tcBorders>
              <w:top w:val="single" w:sz="12" w:space="0" w:color="auto"/>
            </w:tcBorders>
          </w:tcPr>
          <w:p w:rsidR="00037281" w:rsidRPr="00560AF4" w:rsidRDefault="00037281"/>
        </w:tc>
      </w:tr>
    </w:tbl>
    <w:p w:rsidR="00F37EA1" w:rsidRPr="00560AF4" w:rsidRDefault="00F37EA1"/>
    <w:tbl>
      <w:tblPr>
        <w:tblStyle w:val="GridTable4-Accent3"/>
        <w:tblW w:w="0" w:type="auto"/>
        <w:tblLook w:val="06A0" w:firstRow="1" w:lastRow="0" w:firstColumn="1" w:lastColumn="0" w:noHBand="1" w:noVBand="1"/>
      </w:tblPr>
      <w:tblGrid>
        <w:gridCol w:w="1783"/>
        <w:gridCol w:w="2807"/>
        <w:gridCol w:w="5254"/>
      </w:tblGrid>
      <w:tr w:rsidR="00F37EA1" w:rsidRPr="00560AF4" w:rsidTr="00E732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  <w:vAlign w:val="center"/>
          </w:tcPr>
          <w:p w:rsidR="002F35E6" w:rsidRPr="00560AF4" w:rsidRDefault="00CC7B10" w:rsidP="00CC7B10">
            <w:pPr>
              <w:jc w:val="center"/>
            </w:pPr>
            <w:r>
              <w:t>Name</w:t>
            </w:r>
            <w:r w:rsidR="00C54B1F">
              <w:t xml:space="preserve"> of Partnering Agency</w:t>
            </w:r>
          </w:p>
        </w:tc>
        <w:tc>
          <w:tcPr>
            <w:tcW w:w="2807" w:type="dxa"/>
            <w:vAlign w:val="center"/>
          </w:tcPr>
          <w:p w:rsidR="002F35E6" w:rsidRPr="00560AF4" w:rsidRDefault="00CC7B10" w:rsidP="00CC7B1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Type of Service</w:t>
            </w:r>
          </w:p>
        </w:tc>
        <w:tc>
          <w:tcPr>
            <w:tcW w:w="5254" w:type="dxa"/>
            <w:vAlign w:val="center"/>
          </w:tcPr>
          <w:p w:rsidR="002F35E6" w:rsidRPr="00560AF4" w:rsidRDefault="00CC7B10" w:rsidP="00CC7B1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Brief Description of Partnership</w:t>
            </w:r>
          </w:p>
        </w:tc>
      </w:tr>
      <w:tr w:rsidR="002F35E6" w:rsidRPr="00560AF4" w:rsidTr="00E7327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</w:tcPr>
          <w:p w:rsidR="002F35E6" w:rsidRPr="00560AF4" w:rsidRDefault="002F35E6" w:rsidP="00BE6DF6">
            <w:pPr>
              <w:pStyle w:val="Text"/>
            </w:pPr>
          </w:p>
        </w:tc>
        <w:tc>
          <w:tcPr>
            <w:tcW w:w="2807" w:type="dxa"/>
          </w:tcPr>
          <w:p w:rsidR="002F35E6" w:rsidRPr="00560AF4" w:rsidRDefault="002F35E6" w:rsidP="00BE6DF6">
            <w:pPr>
              <w:pStyle w:val="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254" w:type="dxa"/>
          </w:tcPr>
          <w:p w:rsidR="00CC7B10" w:rsidRPr="00CC7B10" w:rsidRDefault="00CC7B10" w:rsidP="00CC7B10">
            <w:pPr>
              <w:pStyle w:val="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F35E6" w:rsidRPr="00560AF4" w:rsidTr="00E7327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</w:tcPr>
          <w:p w:rsidR="002F35E6" w:rsidRPr="00560AF4" w:rsidRDefault="002F35E6" w:rsidP="00BE6DF6">
            <w:pPr>
              <w:pStyle w:val="Text"/>
            </w:pPr>
          </w:p>
        </w:tc>
        <w:tc>
          <w:tcPr>
            <w:tcW w:w="2807" w:type="dxa"/>
          </w:tcPr>
          <w:p w:rsidR="002F35E6" w:rsidRPr="00560AF4" w:rsidRDefault="002F35E6" w:rsidP="00BE6DF6">
            <w:pPr>
              <w:pStyle w:val="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254" w:type="dxa"/>
          </w:tcPr>
          <w:p w:rsidR="002F35E6" w:rsidRPr="00560AF4" w:rsidRDefault="002F35E6" w:rsidP="00BE6DF6">
            <w:pPr>
              <w:pStyle w:val="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F35E6" w:rsidRPr="00560AF4" w:rsidTr="00E7327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</w:tcPr>
          <w:p w:rsidR="002F35E6" w:rsidRPr="00560AF4" w:rsidRDefault="002F35E6" w:rsidP="00BE6DF6">
            <w:pPr>
              <w:pStyle w:val="Text"/>
            </w:pPr>
          </w:p>
        </w:tc>
        <w:tc>
          <w:tcPr>
            <w:tcW w:w="2807" w:type="dxa"/>
          </w:tcPr>
          <w:p w:rsidR="002F35E6" w:rsidRPr="00560AF4" w:rsidRDefault="002F35E6" w:rsidP="00BE6DF6">
            <w:pPr>
              <w:pStyle w:val="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254" w:type="dxa"/>
          </w:tcPr>
          <w:p w:rsidR="002F35E6" w:rsidRPr="00560AF4" w:rsidRDefault="002F35E6" w:rsidP="00BE6DF6">
            <w:pPr>
              <w:pStyle w:val="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F35E6" w:rsidRPr="00560AF4" w:rsidTr="00E7327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</w:tcPr>
          <w:p w:rsidR="002F35E6" w:rsidRPr="00560AF4" w:rsidRDefault="002F35E6" w:rsidP="00BE6DF6">
            <w:pPr>
              <w:pStyle w:val="Text"/>
            </w:pPr>
          </w:p>
        </w:tc>
        <w:tc>
          <w:tcPr>
            <w:tcW w:w="2807" w:type="dxa"/>
          </w:tcPr>
          <w:p w:rsidR="002F35E6" w:rsidRPr="00560AF4" w:rsidRDefault="002F35E6" w:rsidP="00BE6DF6">
            <w:pPr>
              <w:pStyle w:val="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254" w:type="dxa"/>
          </w:tcPr>
          <w:p w:rsidR="002F35E6" w:rsidRPr="00560AF4" w:rsidRDefault="002F35E6" w:rsidP="00BE6DF6">
            <w:pPr>
              <w:pStyle w:val="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F35E6" w:rsidRPr="00560AF4" w:rsidTr="00E7327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</w:tcPr>
          <w:p w:rsidR="002F35E6" w:rsidRPr="00560AF4" w:rsidRDefault="002F35E6" w:rsidP="00BE6DF6">
            <w:pPr>
              <w:pStyle w:val="Text"/>
            </w:pPr>
          </w:p>
        </w:tc>
        <w:tc>
          <w:tcPr>
            <w:tcW w:w="2807" w:type="dxa"/>
          </w:tcPr>
          <w:p w:rsidR="002F35E6" w:rsidRPr="00560AF4" w:rsidRDefault="002F35E6" w:rsidP="00BE6DF6">
            <w:pPr>
              <w:pStyle w:val="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254" w:type="dxa"/>
          </w:tcPr>
          <w:p w:rsidR="002F35E6" w:rsidRPr="00560AF4" w:rsidRDefault="002F35E6" w:rsidP="00BE6DF6">
            <w:pPr>
              <w:pStyle w:val="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F35E6" w:rsidRPr="00560AF4" w:rsidTr="00E7327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</w:tcPr>
          <w:p w:rsidR="002F35E6" w:rsidRPr="00560AF4" w:rsidRDefault="002F35E6" w:rsidP="00BE6DF6">
            <w:pPr>
              <w:pStyle w:val="Text"/>
            </w:pPr>
          </w:p>
        </w:tc>
        <w:tc>
          <w:tcPr>
            <w:tcW w:w="2807" w:type="dxa"/>
          </w:tcPr>
          <w:p w:rsidR="002F35E6" w:rsidRPr="00560AF4" w:rsidRDefault="002F35E6" w:rsidP="00BE6DF6">
            <w:pPr>
              <w:pStyle w:val="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254" w:type="dxa"/>
          </w:tcPr>
          <w:p w:rsidR="002F35E6" w:rsidRPr="00560AF4" w:rsidRDefault="002F35E6" w:rsidP="00BE6DF6">
            <w:pPr>
              <w:pStyle w:val="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F35E6" w:rsidRPr="00560AF4" w:rsidTr="00E7327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</w:tcPr>
          <w:p w:rsidR="002F35E6" w:rsidRPr="00560AF4" w:rsidRDefault="002F35E6" w:rsidP="00BE6DF6">
            <w:pPr>
              <w:pStyle w:val="Text"/>
            </w:pPr>
          </w:p>
        </w:tc>
        <w:tc>
          <w:tcPr>
            <w:tcW w:w="2807" w:type="dxa"/>
          </w:tcPr>
          <w:p w:rsidR="002F35E6" w:rsidRPr="00560AF4" w:rsidRDefault="002F35E6" w:rsidP="00BE6DF6">
            <w:pPr>
              <w:pStyle w:val="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254" w:type="dxa"/>
          </w:tcPr>
          <w:p w:rsidR="002F35E6" w:rsidRPr="00560AF4" w:rsidRDefault="002F35E6" w:rsidP="00BE6DF6">
            <w:pPr>
              <w:pStyle w:val="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F35E6" w:rsidRPr="00560AF4" w:rsidTr="00E7327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</w:tcPr>
          <w:p w:rsidR="002F35E6" w:rsidRPr="00560AF4" w:rsidRDefault="002F35E6" w:rsidP="00BE6DF6">
            <w:pPr>
              <w:pStyle w:val="Text"/>
            </w:pPr>
          </w:p>
        </w:tc>
        <w:tc>
          <w:tcPr>
            <w:tcW w:w="2807" w:type="dxa"/>
          </w:tcPr>
          <w:p w:rsidR="002F35E6" w:rsidRPr="00560AF4" w:rsidRDefault="002F35E6" w:rsidP="00BE6DF6">
            <w:pPr>
              <w:pStyle w:val="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254" w:type="dxa"/>
          </w:tcPr>
          <w:p w:rsidR="002F35E6" w:rsidRPr="00560AF4" w:rsidRDefault="002F35E6" w:rsidP="00BE6DF6">
            <w:pPr>
              <w:pStyle w:val="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F35E6" w:rsidRPr="00560AF4" w:rsidTr="00E7327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</w:tcPr>
          <w:p w:rsidR="002F35E6" w:rsidRPr="00560AF4" w:rsidRDefault="002F35E6" w:rsidP="00BE6DF6">
            <w:pPr>
              <w:pStyle w:val="Text"/>
            </w:pPr>
          </w:p>
        </w:tc>
        <w:tc>
          <w:tcPr>
            <w:tcW w:w="2807" w:type="dxa"/>
          </w:tcPr>
          <w:p w:rsidR="002F35E6" w:rsidRPr="00560AF4" w:rsidRDefault="002F35E6" w:rsidP="00BE6DF6">
            <w:pPr>
              <w:pStyle w:val="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254" w:type="dxa"/>
          </w:tcPr>
          <w:p w:rsidR="002F35E6" w:rsidRPr="00560AF4" w:rsidRDefault="002F35E6" w:rsidP="00BE6DF6">
            <w:pPr>
              <w:pStyle w:val="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F35E6" w:rsidRPr="00560AF4" w:rsidTr="00E7327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</w:tcPr>
          <w:p w:rsidR="002F35E6" w:rsidRPr="00560AF4" w:rsidRDefault="002F35E6" w:rsidP="00BE6DF6">
            <w:pPr>
              <w:pStyle w:val="Text"/>
            </w:pPr>
          </w:p>
        </w:tc>
        <w:tc>
          <w:tcPr>
            <w:tcW w:w="2807" w:type="dxa"/>
          </w:tcPr>
          <w:p w:rsidR="002F35E6" w:rsidRPr="00560AF4" w:rsidRDefault="002F35E6" w:rsidP="00BE6DF6">
            <w:pPr>
              <w:pStyle w:val="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254" w:type="dxa"/>
          </w:tcPr>
          <w:p w:rsidR="002F35E6" w:rsidRPr="00560AF4" w:rsidRDefault="002F35E6" w:rsidP="00BE6DF6">
            <w:pPr>
              <w:pStyle w:val="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F35E6" w:rsidRPr="00560AF4" w:rsidTr="00E7327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</w:tcPr>
          <w:p w:rsidR="002F35E6" w:rsidRPr="00560AF4" w:rsidRDefault="002F35E6" w:rsidP="00BE6DF6">
            <w:pPr>
              <w:pStyle w:val="Text"/>
            </w:pPr>
          </w:p>
        </w:tc>
        <w:tc>
          <w:tcPr>
            <w:tcW w:w="2807" w:type="dxa"/>
          </w:tcPr>
          <w:p w:rsidR="002F35E6" w:rsidRPr="00560AF4" w:rsidRDefault="002F35E6" w:rsidP="00BE6DF6">
            <w:pPr>
              <w:pStyle w:val="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254" w:type="dxa"/>
          </w:tcPr>
          <w:p w:rsidR="002F35E6" w:rsidRPr="00560AF4" w:rsidRDefault="002F35E6" w:rsidP="00BE6DF6">
            <w:pPr>
              <w:pStyle w:val="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F35E6" w:rsidRPr="00560AF4" w:rsidTr="00E7327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</w:tcPr>
          <w:p w:rsidR="002F35E6" w:rsidRPr="00560AF4" w:rsidRDefault="002F35E6" w:rsidP="00BE6DF6">
            <w:pPr>
              <w:pStyle w:val="Text"/>
            </w:pPr>
          </w:p>
        </w:tc>
        <w:tc>
          <w:tcPr>
            <w:tcW w:w="2807" w:type="dxa"/>
          </w:tcPr>
          <w:p w:rsidR="002F35E6" w:rsidRPr="00560AF4" w:rsidRDefault="002F35E6" w:rsidP="00BE6DF6">
            <w:pPr>
              <w:pStyle w:val="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254" w:type="dxa"/>
          </w:tcPr>
          <w:p w:rsidR="002F35E6" w:rsidRPr="00560AF4" w:rsidRDefault="002F35E6" w:rsidP="00BE6DF6">
            <w:pPr>
              <w:pStyle w:val="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F35E6" w:rsidRPr="00560AF4" w:rsidTr="00E7327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</w:tcPr>
          <w:p w:rsidR="002F35E6" w:rsidRPr="00560AF4" w:rsidRDefault="002F35E6" w:rsidP="00BE6DF6">
            <w:pPr>
              <w:pStyle w:val="Text"/>
            </w:pPr>
          </w:p>
        </w:tc>
        <w:tc>
          <w:tcPr>
            <w:tcW w:w="2807" w:type="dxa"/>
          </w:tcPr>
          <w:p w:rsidR="002F35E6" w:rsidRPr="00560AF4" w:rsidRDefault="002F35E6" w:rsidP="00BE6DF6">
            <w:pPr>
              <w:pStyle w:val="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254" w:type="dxa"/>
          </w:tcPr>
          <w:p w:rsidR="002F35E6" w:rsidRPr="00560AF4" w:rsidRDefault="002F35E6" w:rsidP="00BE6DF6">
            <w:pPr>
              <w:pStyle w:val="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F35E6" w:rsidRPr="00560AF4" w:rsidTr="00E7327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</w:tcPr>
          <w:p w:rsidR="002F35E6" w:rsidRPr="00560AF4" w:rsidRDefault="002F35E6" w:rsidP="00BE6DF6">
            <w:pPr>
              <w:pStyle w:val="Text"/>
            </w:pPr>
          </w:p>
        </w:tc>
        <w:tc>
          <w:tcPr>
            <w:tcW w:w="2807" w:type="dxa"/>
          </w:tcPr>
          <w:p w:rsidR="002F35E6" w:rsidRPr="00560AF4" w:rsidRDefault="002F35E6" w:rsidP="00BE6DF6">
            <w:pPr>
              <w:pStyle w:val="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254" w:type="dxa"/>
          </w:tcPr>
          <w:p w:rsidR="002F35E6" w:rsidRPr="00560AF4" w:rsidRDefault="002F35E6" w:rsidP="00BE6DF6">
            <w:pPr>
              <w:pStyle w:val="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F35E6" w:rsidRPr="00560AF4" w:rsidTr="00E7327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</w:tcPr>
          <w:p w:rsidR="002F35E6" w:rsidRPr="00560AF4" w:rsidRDefault="002F35E6" w:rsidP="00BE6DF6">
            <w:pPr>
              <w:pStyle w:val="Text"/>
            </w:pPr>
          </w:p>
        </w:tc>
        <w:tc>
          <w:tcPr>
            <w:tcW w:w="2807" w:type="dxa"/>
          </w:tcPr>
          <w:p w:rsidR="002F35E6" w:rsidRPr="00560AF4" w:rsidRDefault="002F35E6" w:rsidP="00BE6DF6">
            <w:pPr>
              <w:pStyle w:val="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254" w:type="dxa"/>
          </w:tcPr>
          <w:p w:rsidR="002F35E6" w:rsidRPr="00560AF4" w:rsidRDefault="002F35E6" w:rsidP="00BE6DF6">
            <w:pPr>
              <w:pStyle w:val="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73277" w:rsidRPr="00560AF4" w:rsidTr="00E7327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</w:tcPr>
          <w:p w:rsidR="00E73277" w:rsidRPr="00560AF4" w:rsidRDefault="00E73277" w:rsidP="00BE6DF6">
            <w:pPr>
              <w:pStyle w:val="Text"/>
            </w:pPr>
          </w:p>
        </w:tc>
        <w:tc>
          <w:tcPr>
            <w:tcW w:w="2807" w:type="dxa"/>
          </w:tcPr>
          <w:p w:rsidR="00E73277" w:rsidRPr="00560AF4" w:rsidRDefault="00E73277" w:rsidP="00BE6DF6">
            <w:pPr>
              <w:pStyle w:val="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254" w:type="dxa"/>
          </w:tcPr>
          <w:p w:rsidR="00E73277" w:rsidRPr="00560AF4" w:rsidRDefault="00E73277" w:rsidP="00BE6DF6">
            <w:pPr>
              <w:pStyle w:val="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463B35" w:rsidRPr="00560AF4" w:rsidRDefault="00463B35" w:rsidP="001A199E">
      <w:pPr>
        <w:pStyle w:val="BlueBoldText"/>
        <w:rPr>
          <w:sz w:val="6"/>
          <w:szCs w:val="6"/>
        </w:rPr>
      </w:pPr>
    </w:p>
    <w:sectPr w:rsidR="00463B35" w:rsidRPr="00560AF4" w:rsidSect="00AE3FB7">
      <w:headerReference w:type="default" r:id="rId10"/>
      <w:footerReference w:type="default" r:id="rId11"/>
      <w:pgSz w:w="12240" w:h="15840" w:code="1"/>
      <w:pgMar w:top="1729" w:right="720" w:bottom="1729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0CD2" w:rsidRDefault="00480CD2" w:rsidP="00BC1B68">
      <w:r>
        <w:separator/>
      </w:r>
    </w:p>
  </w:endnote>
  <w:endnote w:type="continuationSeparator" w:id="0">
    <w:p w:rsidR="00480CD2" w:rsidRDefault="00480CD2" w:rsidP="00BC1B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3596"/>
      <w:gridCol w:w="3597"/>
      <w:gridCol w:w="3597"/>
    </w:tblGrid>
    <w:tr w:rsidR="002F35E6" w:rsidRPr="00560AF4" w:rsidTr="002F35E6">
      <w:trPr>
        <w:trHeight w:val="576"/>
      </w:trPr>
      <w:tc>
        <w:tcPr>
          <w:tcW w:w="3596" w:type="dxa"/>
          <w:shd w:val="clear" w:color="auto" w:fill="auto"/>
          <w:vAlign w:val="center"/>
        </w:tcPr>
        <w:p w:rsidR="002F35E6" w:rsidRPr="00560AF4" w:rsidRDefault="002F35E6" w:rsidP="00E53AFF">
          <w:pPr>
            <w:pStyle w:val="Contacts"/>
          </w:pPr>
          <w:r w:rsidRPr="00560AF4">
            <w:rPr>
              <w:noProof/>
            </w:rPr>
            <mc:AlternateContent>
              <mc:Choice Requires="wps">
                <w:drawing>
                  <wp:inline distT="0" distB="0" distL="0" distR="0" wp14:anchorId="419D52CB" wp14:editId="45F941BA">
                    <wp:extent cx="154940" cy="201930"/>
                    <wp:effectExtent l="0" t="0" r="0" b="7620"/>
                    <wp:docPr id="9" name="Shape" descr="GPS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0BD6B90D" id="Shape" o:spid="_x0000_s1026" alt="GPS icon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15]" stroked="f" strokeweight="1pt">
                    <v:stroke miterlimit="4" joinstyle="miter"/>
                    <v:path arrowok="t" o:extrusionok="f" o:connecttype="custom" o:connectlocs="77470,100965;77470,100965;77470,100965;77470,100965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:rsidR="002F35E6" w:rsidRPr="00560AF4" w:rsidRDefault="002F35E6" w:rsidP="00E53AFF">
          <w:pPr>
            <w:pStyle w:val="Contacts"/>
          </w:pPr>
          <w:r w:rsidRPr="00560AF4">
            <w:rPr>
              <w:noProof/>
            </w:rPr>
            <mc:AlternateContent>
              <mc:Choice Requires="wps">
                <w:drawing>
                  <wp:inline distT="0" distB="0" distL="0" distR="0" wp14:anchorId="54D20FFD" wp14:editId="065B4973">
                    <wp:extent cx="165100" cy="165100"/>
                    <wp:effectExtent l="0" t="0" r="6350" b="6350"/>
                    <wp:docPr id="7" name="Shape" descr="Phone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40A01216" id="Shape" o:spid="_x0000_s1026" alt="Phone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:rsidR="002F35E6" w:rsidRPr="00560AF4" w:rsidRDefault="002F35E6" w:rsidP="00E53AFF">
          <w:pPr>
            <w:pStyle w:val="Contacts"/>
          </w:pPr>
          <w:r w:rsidRPr="00560AF4">
            <w:rPr>
              <w:noProof/>
            </w:rPr>
            <mc:AlternateContent>
              <mc:Choice Requires="wps">
                <w:drawing>
                  <wp:inline distT="0" distB="0" distL="0" distR="0" wp14:anchorId="1395B431" wp14:editId="771D8230">
                    <wp:extent cx="165100" cy="165100"/>
                    <wp:effectExtent l="0" t="0" r="6350" b="6350"/>
                    <wp:docPr id="1" name="Shape" descr="Email ico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5998F010" id="Shape" o:spid="_x0000_s1026" alt="Email ico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2F35E6" w:rsidRPr="00560AF4" w:rsidTr="002D3842">
      <w:tc>
        <w:tcPr>
          <w:tcW w:w="3596" w:type="dxa"/>
          <w:shd w:val="clear" w:color="auto" w:fill="auto"/>
          <w:vAlign w:val="center"/>
        </w:tcPr>
        <w:p w:rsidR="002F35E6" w:rsidRPr="00560AF4" w:rsidRDefault="002F35E6" w:rsidP="00E53AFF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:rsidR="002F35E6" w:rsidRPr="00560AF4" w:rsidRDefault="002F35E6" w:rsidP="00E53AFF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:rsidR="002F35E6" w:rsidRPr="00560AF4" w:rsidRDefault="002F35E6" w:rsidP="00E53AFF">
          <w:pPr>
            <w:pStyle w:val="Contacts"/>
          </w:pPr>
        </w:p>
      </w:tc>
    </w:tr>
    <w:tr w:rsidR="00AE3FB7" w:rsidRPr="00560AF4" w:rsidTr="002D3842">
      <w:tc>
        <w:tcPr>
          <w:tcW w:w="3596" w:type="dxa"/>
          <w:shd w:val="clear" w:color="auto" w:fill="auto"/>
          <w:vAlign w:val="center"/>
        </w:tcPr>
        <w:p w:rsidR="00AE3FB7" w:rsidRPr="00560AF4" w:rsidRDefault="002850DF" w:rsidP="00E53AFF">
          <w:pPr>
            <w:pStyle w:val="Contacts"/>
          </w:pPr>
          <w:sdt>
            <w:sdtPr>
              <w:id w:val="1560667362"/>
              <w:temporary/>
              <w:showingPlcHdr/>
              <w15:appearance w15:val="hidden"/>
              <w:text/>
            </w:sdtPr>
            <w:sdtEndPr/>
            <w:sdtContent>
              <w:r w:rsidR="001A199E" w:rsidRPr="00560AF4">
                <w:t>[OFFICE ADDRESS]</w:t>
              </w:r>
            </w:sdtContent>
          </w:sdt>
        </w:p>
      </w:tc>
      <w:sdt>
        <w:sdtPr>
          <w:id w:val="-496103217"/>
          <w:temporary/>
          <w:showingPlcHdr/>
          <w15:appearance w15:val="hidden"/>
          <w:text/>
        </w:sdtPr>
        <w:sdtEndPr/>
        <w:sdtContent>
          <w:tc>
            <w:tcPr>
              <w:tcW w:w="3597" w:type="dxa"/>
              <w:shd w:val="clear" w:color="auto" w:fill="auto"/>
              <w:vAlign w:val="center"/>
            </w:tcPr>
            <w:p w:rsidR="00AE3FB7" w:rsidRPr="00560AF4" w:rsidRDefault="001A199E" w:rsidP="00E53AFF">
              <w:pPr>
                <w:pStyle w:val="Contacts"/>
              </w:pPr>
              <w:r w:rsidRPr="00560AF4">
                <w:t>[PHONE NUMBER]</w:t>
              </w:r>
            </w:p>
          </w:tc>
        </w:sdtContent>
      </w:sdt>
      <w:sdt>
        <w:sdtPr>
          <w:id w:val="-2067785086"/>
          <w:temporary/>
          <w:showingPlcHdr/>
          <w15:appearance w15:val="hidden"/>
          <w:text/>
        </w:sdtPr>
        <w:sdtEndPr/>
        <w:sdtContent>
          <w:tc>
            <w:tcPr>
              <w:tcW w:w="3597" w:type="dxa"/>
              <w:shd w:val="clear" w:color="auto" w:fill="auto"/>
              <w:vAlign w:val="center"/>
            </w:tcPr>
            <w:p w:rsidR="00AE3FB7" w:rsidRPr="00560AF4" w:rsidRDefault="001A199E" w:rsidP="00E53AFF">
              <w:pPr>
                <w:pStyle w:val="Contacts"/>
              </w:pPr>
              <w:r w:rsidRPr="00560AF4">
                <w:t>[EMAIL]</w:t>
              </w:r>
            </w:p>
          </w:tc>
        </w:sdtContent>
      </w:sdt>
    </w:tr>
  </w:tbl>
  <w:p w:rsidR="00AE3FB7" w:rsidRPr="00560AF4" w:rsidRDefault="00AE3FB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0CD2" w:rsidRDefault="00480CD2" w:rsidP="00BC1B68">
      <w:r>
        <w:separator/>
      </w:r>
    </w:p>
  </w:footnote>
  <w:footnote w:type="continuationSeparator" w:id="0">
    <w:p w:rsidR="00480CD2" w:rsidRDefault="00480CD2" w:rsidP="00BC1B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1B68" w:rsidRPr="001B49EF" w:rsidRDefault="002F35E6" w:rsidP="001B49EF">
    <w:pPr>
      <w:pStyle w:val="Title"/>
    </w:pPr>
    <w:r w:rsidRPr="001B49EF">
      <w:rPr>
        <w:noProof/>
      </w:rPr>
      <mc:AlternateContent>
        <mc:Choice Requires="wpg">
          <w:drawing>
            <wp:anchor distT="0" distB="0" distL="114300" distR="114300" simplePos="0" relativeHeight="251665920" behindDoc="1" locked="0" layoutInCell="1" allowOverlap="1" wp14:anchorId="294D7D88" wp14:editId="3A0E23B1">
              <wp:simplePos x="0" y="0"/>
              <wp:positionH relativeFrom="page">
                <wp:align>center</wp:align>
              </wp:positionH>
              <wp:positionV relativeFrom="paragraph">
                <wp:posOffset>-1266644</wp:posOffset>
              </wp:positionV>
              <wp:extent cx="6858000" cy="10863072"/>
              <wp:effectExtent l="0" t="0" r="0" b="0"/>
              <wp:wrapNone/>
              <wp:docPr id="15" name="Group 15">
                <a:extLst xmlns:a="http://schemas.openxmlformats.org/drawingml/2006/main">
                  <a:ext uri="{C183D7F6-B498-43B3-948B-1728B52AA6E4}">
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xmlns:arto="http://schemas.microsoft.com/office/word/2006/arto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10863072"/>
                        <a:chOff x="0" y="0"/>
                        <a:chExt cx="6858000" cy="10860496"/>
                      </a:xfrm>
                    </wpg:grpSpPr>
                    <wps:wsp>
                      <wps:cNvPr id="17" name="Rectangle 17"/>
                      <wps:cNvSpPr/>
                      <wps:spPr>
                        <a:xfrm>
                          <a:off x="0" y="9916886"/>
                          <a:ext cx="6784340" cy="9436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Rectangle 5"/>
                      <wps:cNvSpPr/>
                      <wps:spPr>
                        <a:xfrm>
                          <a:off x="0" y="805543"/>
                          <a:ext cx="6858000" cy="147575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"/>
                      <wps:cNvSpPr>
                        <a:spLocks/>
                      </wps:cNvSpPr>
                      <wps:spPr>
                        <a:xfrm>
                          <a:off x="0" y="9916886"/>
                          <a:ext cx="6785610" cy="381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g:grpSp>
                      <wpg:cNvPr id="2" name="Group 2"/>
                      <wpg:cNvGrpSpPr>
                        <a:grpSpLocks/>
                      </wpg:cNvGrpSpPr>
                      <wpg:grpSpPr>
                        <a:xfrm>
                          <a:off x="0" y="2264229"/>
                          <a:ext cx="6854825" cy="7013575"/>
                          <a:chOff x="0" y="0"/>
                          <a:chExt cx="6854952" cy="7013398"/>
                        </a:xfrm>
                      </wpg:grpSpPr>
                      <wpg:grpSp>
                        <wpg:cNvPr id="8" name="Group 1"/>
                        <wpg:cNvGrpSpPr>
                          <a:grpSpLocks/>
                        </wpg:cNvGrpSpPr>
                        <wpg:grpSpPr>
                          <a:xfrm>
                            <a:off x="0" y="14630"/>
                            <a:ext cx="6854952" cy="6998768"/>
                            <a:chOff x="0" y="0"/>
                            <a:chExt cx="6854952" cy="6998768"/>
                          </a:xfrm>
                        </wpg:grpSpPr>
                        <wps:wsp>
                          <wps:cNvPr id="20" name="Rectangle"/>
                          <wps:cNvSpPr>
                            <a:spLocks/>
                          </wps:cNvSpPr>
                          <wps:spPr>
                            <a:xfrm>
                              <a:off x="73152" y="65837"/>
                              <a:ext cx="6781800" cy="6932931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ctangle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785610" cy="69354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rgbClr val="1F497D">
                                  <a:alpha val="30000"/>
                                </a:srgb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Rectangle"/>
                        <wps:cNvSpPr>
                          <a:spLocks/>
                        </wps:cNvSpPr>
                        <wps:spPr>
                          <a:xfrm>
                            <a:off x="0" y="0"/>
                            <a:ext cx="6785610" cy="38100"/>
                          </a:xfrm>
                          <a:prstGeom prst="rect">
                            <a:avLst/>
                          </a:prstGeom>
                          <a:solidFill>
                            <a:srgbClr val="1F497D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pic:pic xmlns:pic="http://schemas.openxmlformats.org/drawingml/2006/picture">
                      <pic:nvPicPr>
                        <pic:cNvPr id="4" name="Picture 4" descr="Background Imag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alphaModFix amt="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9658"/>
                        <a:stretch/>
                      </pic:blipFill>
                      <pic:spPr bwMode="auto">
                        <a:xfrm>
                          <a:off x="0" y="0"/>
                          <a:ext cx="6858000" cy="23082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Round Same Side Corner Rectangle 14"/>
                      <wps:cNvSpPr/>
                      <wps:spPr>
                        <a:xfrm rot="10800000">
                          <a:off x="272143" y="805543"/>
                          <a:ext cx="885825" cy="857250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Shape"/>
                      <wps:cNvSpPr/>
                      <wps:spPr>
                        <a:xfrm>
                          <a:off x="544286" y="1066800"/>
                          <a:ext cx="339192" cy="4572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3655" y="12003"/>
                              </a:moveTo>
                              <a:lnTo>
                                <a:pt x="13675" y="12003"/>
                              </a:lnTo>
                              <a:lnTo>
                                <a:pt x="13675" y="11242"/>
                              </a:lnTo>
                              <a:lnTo>
                                <a:pt x="3655" y="11242"/>
                              </a:lnTo>
                              <a:lnTo>
                                <a:pt x="3655" y="12003"/>
                              </a:lnTo>
                              <a:close/>
                              <a:moveTo>
                                <a:pt x="3655" y="16329"/>
                              </a:moveTo>
                              <a:lnTo>
                                <a:pt x="10841" y="16329"/>
                              </a:lnTo>
                              <a:lnTo>
                                <a:pt x="10841" y="15568"/>
                              </a:lnTo>
                              <a:lnTo>
                                <a:pt x="3655" y="15568"/>
                              </a:lnTo>
                              <a:lnTo>
                                <a:pt x="3655" y="16329"/>
                              </a:lnTo>
                              <a:close/>
                              <a:moveTo>
                                <a:pt x="3655" y="7708"/>
                              </a:moveTo>
                              <a:lnTo>
                                <a:pt x="13675" y="7708"/>
                              </a:lnTo>
                              <a:lnTo>
                                <a:pt x="13675" y="6946"/>
                              </a:lnTo>
                              <a:lnTo>
                                <a:pt x="3655" y="6946"/>
                              </a:lnTo>
                              <a:lnTo>
                                <a:pt x="3655" y="7708"/>
                              </a:lnTo>
                              <a:close/>
                              <a:moveTo>
                                <a:pt x="18192" y="13618"/>
                              </a:moveTo>
                              <a:lnTo>
                                <a:pt x="17124" y="14410"/>
                              </a:lnTo>
                              <a:lnTo>
                                <a:pt x="16056" y="13618"/>
                              </a:lnTo>
                              <a:lnTo>
                                <a:pt x="15317" y="14166"/>
                              </a:lnTo>
                              <a:lnTo>
                                <a:pt x="16385" y="14959"/>
                              </a:lnTo>
                              <a:lnTo>
                                <a:pt x="15317" y="15751"/>
                              </a:lnTo>
                              <a:lnTo>
                                <a:pt x="16056" y="16299"/>
                              </a:lnTo>
                              <a:lnTo>
                                <a:pt x="17124" y="15507"/>
                              </a:lnTo>
                              <a:lnTo>
                                <a:pt x="18192" y="16299"/>
                              </a:lnTo>
                              <a:lnTo>
                                <a:pt x="18931" y="15751"/>
                              </a:lnTo>
                              <a:lnTo>
                                <a:pt x="17863" y="14959"/>
                              </a:lnTo>
                              <a:lnTo>
                                <a:pt x="18931" y="14166"/>
                              </a:lnTo>
                              <a:lnTo>
                                <a:pt x="18192" y="13618"/>
                              </a:lnTo>
                              <a:close/>
                              <a:moveTo>
                                <a:pt x="16221" y="2346"/>
                              </a:moveTo>
                              <a:lnTo>
                                <a:pt x="16221" y="1371"/>
                              </a:lnTo>
                              <a:lnTo>
                                <a:pt x="12648" y="1371"/>
                              </a:lnTo>
                              <a:cubicBezTo>
                                <a:pt x="12648" y="609"/>
                                <a:pt x="11827" y="0"/>
                                <a:pt x="10800" y="0"/>
                              </a:cubicBezTo>
                              <a:cubicBezTo>
                                <a:pt x="9773" y="0"/>
                                <a:pt x="8952" y="609"/>
                                <a:pt x="8952" y="1371"/>
                              </a:cubicBezTo>
                              <a:lnTo>
                                <a:pt x="5421" y="1371"/>
                              </a:lnTo>
                              <a:lnTo>
                                <a:pt x="5421" y="2346"/>
                              </a:lnTo>
                              <a:lnTo>
                                <a:pt x="0" y="2346"/>
                              </a:lnTo>
                              <a:lnTo>
                                <a:pt x="0" y="21600"/>
                              </a:lnTo>
                              <a:lnTo>
                                <a:pt x="21600" y="21600"/>
                              </a:lnTo>
                              <a:lnTo>
                                <a:pt x="21600" y="2346"/>
                              </a:lnTo>
                              <a:lnTo>
                                <a:pt x="16221" y="2346"/>
                              </a:lnTo>
                              <a:close/>
                              <a:moveTo>
                                <a:pt x="10800" y="640"/>
                              </a:moveTo>
                              <a:cubicBezTo>
                                <a:pt x="11375" y="640"/>
                                <a:pt x="11827" y="975"/>
                                <a:pt x="11827" y="1401"/>
                              </a:cubicBezTo>
                              <a:cubicBezTo>
                                <a:pt x="11827" y="1828"/>
                                <a:pt x="11375" y="2163"/>
                                <a:pt x="10800" y="2163"/>
                              </a:cubicBezTo>
                              <a:cubicBezTo>
                                <a:pt x="10225" y="2163"/>
                                <a:pt x="9773" y="1828"/>
                                <a:pt x="9773" y="1401"/>
                              </a:cubicBezTo>
                              <a:cubicBezTo>
                                <a:pt x="9773" y="975"/>
                                <a:pt x="10225" y="640"/>
                                <a:pt x="10800" y="640"/>
                              </a:cubicBezTo>
                              <a:close/>
                              <a:moveTo>
                                <a:pt x="20327" y="20625"/>
                              </a:moveTo>
                              <a:lnTo>
                                <a:pt x="1314" y="20625"/>
                              </a:lnTo>
                              <a:lnTo>
                                <a:pt x="1314" y="3321"/>
                              </a:lnTo>
                              <a:lnTo>
                                <a:pt x="5421" y="3321"/>
                              </a:lnTo>
                              <a:lnTo>
                                <a:pt x="5421" y="4326"/>
                              </a:lnTo>
                              <a:lnTo>
                                <a:pt x="16262" y="4326"/>
                              </a:lnTo>
                              <a:lnTo>
                                <a:pt x="16262" y="3321"/>
                              </a:lnTo>
                              <a:lnTo>
                                <a:pt x="20327" y="3321"/>
                              </a:lnTo>
                              <a:lnTo>
                                <a:pt x="20327" y="20625"/>
                              </a:lnTo>
                              <a:close/>
                              <a:moveTo>
                                <a:pt x="14783" y="6306"/>
                              </a:moveTo>
                              <a:lnTo>
                                <a:pt x="15933" y="7159"/>
                              </a:lnTo>
                              <a:lnTo>
                                <a:pt x="16631" y="7677"/>
                              </a:lnTo>
                              <a:lnTo>
                                <a:pt x="16631" y="7677"/>
                              </a:lnTo>
                              <a:lnTo>
                                <a:pt x="19424" y="5606"/>
                              </a:lnTo>
                              <a:lnTo>
                                <a:pt x="18684" y="5057"/>
                              </a:lnTo>
                              <a:lnTo>
                                <a:pt x="16631" y="6581"/>
                              </a:lnTo>
                              <a:lnTo>
                                <a:pt x="15481" y="5728"/>
                              </a:lnTo>
                              <a:lnTo>
                                <a:pt x="14783" y="6306"/>
                              </a:lnTo>
                              <a:close/>
                              <a:moveTo>
                                <a:pt x="16672" y="10937"/>
                              </a:moveTo>
                              <a:lnTo>
                                <a:pt x="15522" y="10084"/>
                              </a:lnTo>
                              <a:lnTo>
                                <a:pt x="14783" y="10632"/>
                              </a:lnTo>
                              <a:lnTo>
                                <a:pt x="15933" y="11485"/>
                              </a:lnTo>
                              <a:lnTo>
                                <a:pt x="16631" y="12003"/>
                              </a:lnTo>
                              <a:lnTo>
                                <a:pt x="16631" y="12003"/>
                              </a:lnTo>
                              <a:lnTo>
                                <a:pt x="19424" y="9932"/>
                              </a:lnTo>
                              <a:lnTo>
                                <a:pt x="18684" y="9383"/>
                              </a:lnTo>
                              <a:lnTo>
                                <a:pt x="16672" y="1093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80B1F2B" id="Group 15" o:spid="_x0000_s1026" style="position:absolute;margin-left:0;margin-top:-99.75pt;width:540pt;height:855.35pt;z-index:-251650560;mso-position-horizontal:center;mso-position-horizontal-relative:page;mso-height-relative:margin" coordsize="68580,1086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">
              <v:rect id="Rectangle 17" o:spid="_x0000_s1027" style="position:absolute;top:99168;width:67843;height:94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ZQvcMA&#10;AADbAAAADwAAAGRycy9kb3ducmV2LnhtbERPTWvCQBC9F/wPywje6saAaU1dgwRELx5qQ6G3MTtN&#10;gtnZmF1N/PfdQqG3ebzPWWejacWdetdYVrCYRyCIS6sbrhQUH7vnVxDOI2tsLZOCBznINpOnNaba&#10;DvxO95OvRAhhl6KC2vsuldKVNRl0c9sRB+7b9gZ9gH0ldY9DCDetjKMokQYbDg01dpTXVF5ON6Mg&#10;LsZlPBx3q8+v4ryPkts1jylRajYdt28gPI3+X/znPugw/wV+fwkH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ZQvcMAAADbAAAADwAAAAAAAAAAAAAAAACYAgAAZHJzL2Rv&#10;d25yZXYueG1sUEsFBgAAAAAEAAQA9QAAAIgDAAAAAA==&#10;" fillcolor="#f2f2f2 [3052]" stroked="f" strokeweight="1pt"/>
              <v:rect id="Rectangle 5" o:spid="_x0000_s1028" style="position:absolute;top:8055;width:68580;height:147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izrcMA&#10;AADaAAAADwAAAGRycy9kb3ducmV2LnhtbESPwWrDMBBE74X8g9hAb42cQtrgRDYhEFroKW4OyW2x&#10;NpYTa2Uk1Xb/vioUehxm5g2zLSfbiYF8aB0rWC4yEMS10y03Ck6fh6c1iBCRNXaOScE3BSiL2cMW&#10;c+1GPtJQxUYkCIccFZgY+1zKUBuyGBauJ07e1XmLMUnfSO1xTHDbyecse5EWW04LBnvaG6rv1ZdV&#10;cG5XVfOmx0sfhvoWlscPM/pXpR7n024DItIU/8N/7XetYAW/V9INk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3izrcMAAADaAAAADwAAAAAAAAAAAAAAAACYAgAAZHJzL2Rv&#10;d25yZXYueG1sUEsFBgAAAAAEAAQA9QAAAIgDAAAAAA==&#10;" fillcolor="#1f497d [3215]" stroked="f" strokeweight="1pt">
                <v:fill color2="#548dd4 [1951]" rotate="t" angle="90" focus="100%" type="gradient"/>
              </v:rect>
              <v:rect id="Rectangle" o:spid="_x0000_s1029" style="position:absolute;top:99168;width:67856;height: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R2JsUA&#10;AADaAAAADwAAAGRycy9kb3ducmV2LnhtbESPW2vCQBSE3wX/w3KEvpmNF6pENyJCqZa+mBZK347Z&#10;kwtmz8bsVtP++m6h4OMwM98w601vGnGlztWWFUyiGARxbnXNpYL3t6fxEoTzyBoby6Tgmxxs0uFg&#10;jYm2Nz7SNfOlCBB2CSqovG8TKV1ekUEX2ZY4eIXtDPogu1LqDm8Bbho5jeNHabDmsFBhS7uK8nP2&#10;ZRRk8/niNM0+lq8/n5fZ7rl4wfyASj2M+u0KhKfe38P/7b1WMIO/K+EG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hHYmxQAAANoAAAAPAAAAAAAAAAAAAAAAAJgCAABkcnMv&#10;ZG93bnJldi54bWxQSwUGAAAAAAQABAD1AAAAigMAAAAA&#10;" fillcolor="#1f497d [3215]" stroked="f" strokeweight="1pt">
                <v:stroke miterlimit="4"/>
                <v:path arrowok="t"/>
                <v:textbox inset="3pt,3pt,3pt,3pt"/>
              </v:rect>
              <v:group id="Group 2" o:spid="_x0000_s1030" style="position:absolute;top:22642;width:68548;height:70136" coordsize="68549,70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<v:group id="Group 1" o:spid="_x0000_s1031" style="position:absolute;top:146;width:68549;height:69987" coordsize="68549,69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rect id="Rectangle" o:spid="_x0000_s1032" style="position:absolute;left:731;top:658;width:67818;height:693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2HAMIA&#10;AADbAAAADwAAAGRycy9kb3ducmV2LnhtbERPz2vCMBS+C/4P4QneNLXgkM4oW0FUdph2O+z4aN6a&#10;bs1LaaJt99cvh8GOH9/v7X6wjbhT52vHClbLBARx6XTNlYL3t8NiA8IHZI2NY1Iwkof9bjrZYqZd&#10;z1e6F6ESMYR9hgpMCG0mpS8NWfRL1xJH7tN1FkOEXSV1h30Mt41Mk+RBWqw5NhhsKTdUfhc3q2Bt&#10;Lq/jly1+jsM155WuPs7PLyel5rPh6RFEoCH8i//cJ60gjevjl/gD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DYcAwgAAANsAAAAPAAAAAAAAAAAAAAAAAJgCAABkcnMvZG93&#10;bnJldi54bWxQSwUGAAAAAAQABAD1AAAAhwMAAAAA&#10;" fillcolor="#1f497d [3215]" stroked="f" strokeweight="1pt">
                    <v:fill opacity="13107f"/>
                    <v:stroke miterlimit="4"/>
                    <v:path arrowok="t"/>
                    <v:textbox inset="3pt,3pt,3pt,3pt"/>
                  </v:rect>
                  <v:rect id="Rectangle" o:spid="_x0000_s1033" style="position:absolute;width:67856;height:693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5bH8IA&#10;AADbAAAADwAAAGRycy9kb3ducmV2LnhtbESP3YrCMBSE7xd8h3AE79ZU3RWpTUUEfy72Yq0+wKE5&#10;tsXmpDRR49tvBGEvh5n5hslWwbTiTr1rLCuYjBMQxKXVDVcKzqft5wKE88gaW8uk4EkOVvngI8NU&#10;2wcf6V74SkQIuxQV1N53qZSurMmgG9uOOHoX2xv0UfaV1D0+Ity0cpokc2mw4bhQY0ebmsprcTMK&#10;NuGr/Z39VHgg2oft7rL7btZGqdEwrJcgPAX/H363D1rBdAKvL/EHy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HlsfwgAAANsAAAAPAAAAAAAAAAAAAAAAAJgCAABkcnMvZG93&#10;bnJldi54bWxQSwUGAAAAAAQABAD1AAAAhwMAAAAA&#10;" fillcolor="window" strokecolor="#1f497d" strokeweight="1pt">
                    <v:stroke opacity="19789f" miterlimit="4"/>
                    <v:path arrowok="t"/>
                    <v:textbox inset="3pt,3pt,3pt,3pt"/>
                  </v:rect>
                </v:group>
                <v:rect id="Rectangle" o:spid="_x0000_s1034" style="position:absolute;width:67856;height: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VUE8AA&#10;AADbAAAADwAAAGRycy9kb3ducmV2LnhtbESP0YrCMBRE34X9h3AX9k1TuyBLNYoKCz6Jdv2AS3Nt&#10;is1NbbI2/r0RBB+HmTnDLFbRtuJGvW8cK5hOMhDEldMN1wpOf7/jHxA+IGtsHZOCO3lYLT9GCyy0&#10;G/hItzLUIkHYF6jAhNAVUvrKkEU/cR1x8s6utxiS7GupexwS3LYyz7KZtNhwWjDY0dZQdSn/rYJ9&#10;HGxX464x9juPh81xG/W1VOrrM67nIALF8A6/2jutIM/h+SX9ALl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XVUE8AAAADbAAAADwAAAAAAAAAAAAAAAACYAgAAZHJzL2Rvd25y&#10;ZXYueG1sUEsFBgAAAAAEAAQA9QAAAIUDAAAAAA==&#10;" fillcolor="#1f497d" stroked="f" strokeweight="1pt">
                  <v:stroke miterlimit="4"/>
                  <v:path arrowok="t"/>
                  <v:textbox inset="3pt,3pt,3pt,3pt"/>
                </v:rect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35" type="#_x0000_t75" alt="Background Image" style="position:absolute;width:68580;height:230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KBrvCAAAA2gAAAA8AAABkcnMvZG93bnJldi54bWxEj0GLwjAUhO8L/ofwBG9rqogrXaOIIIgg&#10;aNU9P5q3bdnmpSZRq7/eCAseh5n5hpnOW1OLKzlfWVYw6CcgiHOrKy4UHA+rzwkIH5A11pZJwZ08&#10;zGedjymm2t54T9csFCJC2KeooAyhSaX0eUkGfd82xNH7tc5giNIVUju8Rbip5TBJxtJgxXGhxIaW&#10;JeV/2cUoCD+71m3u2/qcTI4Pn/nB5as6KdXrtotvEIHa8A7/t9dawQheV+INkLM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iga7wgAAANoAAAAPAAAAAAAAAAAAAAAAAJ8C&#10;AABkcnMvZG93bnJldi54bWxQSwUGAAAAAAQABAD3AAAAjgMAAAAA&#10;">
                <v:imagedata r:id="rId2" o:title="Background Image" cropbottom="32544f"/>
                <v:path arrowok="t"/>
              </v:shape>
              <v:shape id="Round Same Side Corner Rectangle 14" o:spid="_x0000_s1036" style="position:absolute;left:2721;top:8055;width:8858;height:8572;rotation:180;visibility:visible;mso-wrap-style:square;v-text-anchor:middle" coordsize="885825,857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NLXcIA&#10;AADbAAAADwAAAGRycy9kb3ducmV2LnhtbERPS2sCMRC+F/ofwgjeatZHS7sapSiCBw/VPs7jZrpZ&#10;mkyWJK7b/npTKPQ2H99zFqveWdFRiI1nBeNRAYK48rrhWsHb6/buEURMyBqtZ1LwTRFWy9ubBZba&#10;X/hA3THVIodwLFGBSaktpYyVIYdx5FvizH364DBlGGqpA15yuLNyUhQP0mHDucFgS2tD1dfx7BTc&#10;f1gTTvv3rtJha1/OT5tpP/tRajjon+cgEvXpX/zn3uk8fwa/v+QD5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s0tdwgAAANsAAAAPAAAAAAAAAAAAAAAAAJgCAABkcnMvZG93&#10;bnJldi54bWxQSwUGAAAAAAQABAD1AAAAhwMAAAAA&#10;" path="m142878,l742947,v78909,,142878,63969,142878,142878l885825,857250r,l,857250r,l,142878c,63969,63969,,142878,xe" fillcolor="white [3212]" stroked="f" strokeweight="1pt">
                <v:path arrowok="t" o:connecttype="custom" o:connectlocs="142878,0;742947,0;885825,142878;885825,857250;885825,857250;0,857250;0,857250;0,142878;142878,0" o:connectangles="0,0,0,0,0,0,0,0,0"/>
              </v:shape>
              <v:shape id="Shape" o:spid="_x0000_s1037" style="position:absolute;left:5442;top:10668;width:3392;height:4572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9VocQA&#10;AADbAAAADwAAAGRycy9kb3ducmV2LnhtbESPQWsCMRCF74X+hzBCL0Wz9iCyNYoIRaGXuvXS27gZ&#10;N4ubyZLEdfvvOwehtxnem/e+WW1G36mBYmoDG5jPClDEdbAtNwZO3x/TJaiUkS12gcnALyXYrJ+f&#10;VljacOcjDVVulIRwKtGAy7kvtU61I49pFnpi0S4hesyyxkbbiHcJ951+K4qF9tiyNDjsaeeovlY3&#10;b6Dau+Zc/wwn/uSv9jUc43J+OBvzMhm376Ayjfnf/Lg+WMEXevlFBt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fVaHEAAAA2wAAAA8AAAAAAAAAAAAAAAAAmAIAAGRycy9k&#10;b3ducmV2LnhtbFBLBQYAAAAABAAEAPUAAACJAwAAAAA=&#10;" path="m3655,12003r10020,l13675,11242r-10020,l3655,12003xm3655,16329r7186,l10841,15568r-7186,l3655,16329xm3655,7708r10020,l13675,6946r-10020,l3655,7708xm18192,13618r-1068,792l16056,13618r-739,548l16385,14959r-1068,792l16056,16299r1068,-792l18192,16299r739,-548l17863,14959r1068,-793l18192,13618xm16221,2346r,-975l12648,1371c12648,609,11827,,10800,,9773,,8952,609,8952,1371r-3531,l5421,2346,,2346,,21600r21600,l21600,2346r-5379,xm10800,640v575,,1027,335,1027,761c11827,1828,11375,2163,10800,2163v-575,,-1027,-335,-1027,-762c9773,975,10225,640,10800,640xm20327,20625r-19013,l1314,3321r4107,l5421,4326r10841,l16262,3321r4065,l20327,20625xm14783,6306r1150,853l16631,7677r,l19424,5606r-740,-549l16631,6581,15481,5728r-698,578xm16672,10937r-1150,-853l14783,10632r1150,853l16631,12003r,l19424,9932r-740,-549l16672,10937xe" fillcolor="#1f497d [3215]" stroked="f" strokeweight="1pt">
                <v:stroke miterlimit="4" joinstyle="miter"/>
                <v:path arrowok="t" o:extrusionok="f" o:connecttype="custom" o:connectlocs="169596,228600;169596,228600;169596,228600;169596,228600" o:connectangles="0,90,180,270"/>
              </v:shape>
              <w10:wrap anchorx="page"/>
            </v:group>
          </w:pict>
        </mc:Fallback>
      </mc:AlternateContent>
    </w:r>
    <w:r w:rsidR="001B49EF" w:rsidRPr="001B49EF">
      <w:t>OLDER YOUTH SERVICES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removePersonalInformation/>
  <w:removeDateAndTime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7B10"/>
    <w:rsid w:val="00037281"/>
    <w:rsid w:val="000A3D72"/>
    <w:rsid w:val="000F7CE7"/>
    <w:rsid w:val="00110721"/>
    <w:rsid w:val="001257F0"/>
    <w:rsid w:val="001A199E"/>
    <w:rsid w:val="001B49EF"/>
    <w:rsid w:val="002511A4"/>
    <w:rsid w:val="0025130C"/>
    <w:rsid w:val="00256391"/>
    <w:rsid w:val="002633EB"/>
    <w:rsid w:val="00265218"/>
    <w:rsid w:val="002850DF"/>
    <w:rsid w:val="002D3842"/>
    <w:rsid w:val="002F35E6"/>
    <w:rsid w:val="00337C0F"/>
    <w:rsid w:val="003E0129"/>
    <w:rsid w:val="00435E8C"/>
    <w:rsid w:val="00463B35"/>
    <w:rsid w:val="00480CD2"/>
    <w:rsid w:val="00482917"/>
    <w:rsid w:val="00486DEB"/>
    <w:rsid w:val="004C2F50"/>
    <w:rsid w:val="005310BC"/>
    <w:rsid w:val="00560AF4"/>
    <w:rsid w:val="0059275D"/>
    <w:rsid w:val="005D124E"/>
    <w:rsid w:val="0071089C"/>
    <w:rsid w:val="007B52D2"/>
    <w:rsid w:val="007C1F7D"/>
    <w:rsid w:val="007C3C5D"/>
    <w:rsid w:val="007D38AB"/>
    <w:rsid w:val="007D6B99"/>
    <w:rsid w:val="008D3EE1"/>
    <w:rsid w:val="009963B2"/>
    <w:rsid w:val="00AC7198"/>
    <w:rsid w:val="00AE3FB7"/>
    <w:rsid w:val="00B0160A"/>
    <w:rsid w:val="00B122BA"/>
    <w:rsid w:val="00BC1B68"/>
    <w:rsid w:val="00BE6DF6"/>
    <w:rsid w:val="00BF5A49"/>
    <w:rsid w:val="00C54B1F"/>
    <w:rsid w:val="00C94D12"/>
    <w:rsid w:val="00CC7B10"/>
    <w:rsid w:val="00CF0238"/>
    <w:rsid w:val="00D4436A"/>
    <w:rsid w:val="00D96930"/>
    <w:rsid w:val="00E53AFF"/>
    <w:rsid w:val="00E73277"/>
    <w:rsid w:val="00EC7D62"/>
    <w:rsid w:val="00F155A2"/>
    <w:rsid w:val="00F27B67"/>
    <w:rsid w:val="00F37EA1"/>
    <w:rsid w:val="00FA251D"/>
    <w:rsid w:val="00FE7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Franklin Gothic Book" w:eastAsia="Franklin Gothic Book" w:hAnsi="Franklin Gothic Book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35E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AFF"/>
  </w:style>
  <w:style w:type="paragraph" w:styleId="Footer">
    <w:name w:val="footer"/>
    <w:basedOn w:val="Normal"/>
    <w:link w:val="Foot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3AFF"/>
  </w:style>
  <w:style w:type="table" w:styleId="TableGrid">
    <w:name w:val="Table Grid"/>
    <w:basedOn w:val="Table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25130C"/>
    <w:pPr>
      <w:contextualSpacing/>
      <w:jc w:val="center"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rsid w:val="0025130C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">
    <w:name w:val="Text"/>
    <w:basedOn w:val="Normal"/>
    <w:next w:val="Normal"/>
    <w:uiPriority w:val="1"/>
    <w:qFormat/>
    <w:rsid w:val="00265218"/>
    <w:pPr>
      <w:spacing w:after="240"/>
    </w:pPr>
    <w:rPr>
      <w:color w:val="000000"/>
      <w:sz w:val="22"/>
    </w:rPr>
  </w:style>
  <w:style w:type="paragraph" w:customStyle="1" w:styleId="BlueText">
    <w:name w:val="Blue Text"/>
    <w:basedOn w:val="Normal"/>
    <w:uiPriority w:val="2"/>
    <w:qFormat/>
    <w:rsid w:val="00265218"/>
    <w:pPr>
      <w:spacing w:after="120"/>
    </w:pPr>
    <w:rPr>
      <w:color w:val="1F497D"/>
      <w:sz w:val="22"/>
    </w:rPr>
  </w:style>
  <w:style w:type="paragraph" w:customStyle="1" w:styleId="Contacts">
    <w:name w:val="Contacts"/>
    <w:basedOn w:val="Normal"/>
    <w:uiPriority w:val="5"/>
    <w:qFormat/>
    <w:rsid w:val="005310BC"/>
    <w:pPr>
      <w:jc w:val="center"/>
    </w:pPr>
    <w:rPr>
      <w:rFonts w:asciiTheme="minorHAnsi" w:hAnsiTheme="minorHAnsi"/>
      <w:color w:val="1F497D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Text"/>
    <w:uiPriority w:val="2"/>
    <w:qFormat/>
    <w:rsid w:val="001A199E"/>
    <w:rPr>
      <w:b/>
      <w:bCs/>
      <w:color w:val="000000" w:themeColor="text1"/>
      <w:sz w:val="24"/>
    </w:rPr>
  </w:style>
  <w:style w:type="paragraph" w:customStyle="1" w:styleId="BlueBoldText">
    <w:name w:val="Blue Bold Text"/>
    <w:basedOn w:val="BlueText"/>
    <w:uiPriority w:val="4"/>
    <w:qFormat/>
    <w:rsid w:val="005310BC"/>
    <w:pPr>
      <w:spacing w:after="0"/>
    </w:pPr>
    <w:rPr>
      <w:rFonts w:asciiTheme="minorHAnsi" w:hAnsiTheme="minorHAnsi"/>
      <w:b/>
      <w:bCs/>
      <w:color w:val="1F497D" w:themeColor="text2"/>
      <w:sz w:val="24"/>
    </w:rPr>
  </w:style>
  <w:style w:type="paragraph" w:customStyle="1" w:styleId="Notes">
    <w:name w:val="Notes"/>
    <w:basedOn w:val="BlueText"/>
    <w:uiPriority w:val="6"/>
    <w:qFormat/>
    <w:rsid w:val="001A199E"/>
    <w:rPr>
      <w:i/>
      <w:iCs/>
      <w:sz w:val="20"/>
    </w:rPr>
  </w:style>
  <w:style w:type="table" w:styleId="GridTable4-Accent3">
    <w:name w:val="Grid Table 4 Accent 3"/>
    <w:basedOn w:val="TableNormal"/>
    <w:uiPriority w:val="49"/>
    <w:rsid w:val="00F37EA1"/>
    <w:rPr>
      <w:rFonts w:asciiTheme="minorHAnsi" w:eastAsiaTheme="minorHAnsi" w:hAnsiTheme="minorHAnsi" w:cstheme="minorBidi"/>
      <w:sz w:val="24"/>
      <w:szCs w:val="24"/>
    </w:rPr>
    <w:tblPr>
      <w:tblStyleRowBandSize w:val="1"/>
      <w:tblStyleColBandSize w:val="1"/>
      <w:jc w:val="center"/>
      <w:tblBorders>
        <w:top w:val="single" w:sz="4" w:space="0" w:color="92A0C0" w:themeColor="accent3" w:themeTint="99"/>
        <w:bottom w:val="single" w:sz="4" w:space="0" w:color="92A0C0" w:themeColor="accent3" w:themeTint="99"/>
        <w:insideH w:val="single" w:sz="4" w:space="0" w:color="92A0C0" w:themeColor="accent3" w:themeTint="99"/>
        <w:insideV w:val="single" w:sz="4" w:space="0" w:color="92A0C0" w:themeColor="accent3" w:themeTint="99"/>
      </w:tblBorders>
    </w:tblPr>
    <w:trPr>
      <w:jc w:val="center"/>
    </w:trPr>
    <w:tblStylePr w:type="firstRow">
      <w:rPr>
        <w:b/>
        <w:bCs/>
        <w:color w:val="FFFFFF" w:themeColor="background1"/>
      </w:rPr>
      <w:tblPr/>
      <w:tcPr>
        <w:shd w:val="clear" w:color="auto" w:fill="1F497D" w:themeFill="text2"/>
      </w:tcPr>
    </w:tblStylePr>
    <w:tblStylePr w:type="lastRow">
      <w:rPr>
        <w:b/>
        <w:bCs/>
      </w:rPr>
      <w:tblPr/>
      <w:tcPr>
        <w:tcBorders>
          <w:top w:val="double" w:sz="4" w:space="0" w:color="52658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FEA" w:themeFill="accent3" w:themeFillTint="33"/>
      </w:tcPr>
    </w:tblStylePr>
    <w:tblStylePr w:type="band1Horz">
      <w:tblPr/>
      <w:tcPr>
        <w:shd w:val="clear" w:color="auto" w:fill="DADFEA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ngletonCM\AppData\Roaming\Microsoft\Templates\Patient%20progress%20notes%20healthcare.dotx" TargetMode="External"/></Relationship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436D21E-18B5-4F7A-A2FE-92B458DE8BB5}">
  <ds:schemaRefs>
    <ds:schemaRef ds:uri="71af3243-3dd4-4a8d-8c0d-dd76da1f02a5"/>
    <ds:schemaRef ds:uri="http://purl.org/dc/terms/"/>
    <ds:schemaRef ds:uri="http://purl.org/dc/dcmitype/"/>
    <ds:schemaRef ds:uri="http://www.w3.org/XML/1998/namespace"/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16c05727-aa75-4e4a-9b5f-8a80a1165891"/>
  </ds:schemaRefs>
</ds:datastoreItem>
</file>

<file path=customXml/itemProps2.xml><?xml version="1.0" encoding="utf-8"?>
<ds:datastoreItem xmlns:ds="http://schemas.openxmlformats.org/officeDocument/2006/customXml" ds:itemID="{45ACF82F-5A82-4C81-A1EC-26A21DD9C0C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A8FD8C6-63DD-4F6B-BD83-07CAFCBA5F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D72B486-B83C-441E-ABE9-D491479326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Patient progress notes healthcare</Template>
  <TotalTime>0</TotalTime>
  <Pages>1</Pages>
  <Words>31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2019-10-31T14:38:00Z</dcterms:created>
  <dcterms:modified xsi:type="dcterms:W3CDTF">2019-10-31T14:38:00Z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