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45502116"/>
    <w:p w14:paraId="30985AA2" w14:textId="1D0C3B53" w:rsidR="00B4427C" w:rsidRDefault="00997FB2" w:rsidP="00177D33">
      <w:pPr>
        <w:pStyle w:val="Heading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22DF42D9" wp14:editId="06AFFBF2">
                <wp:simplePos x="0" y="0"/>
                <wp:positionH relativeFrom="column">
                  <wp:posOffset>4990042</wp:posOffset>
                </wp:positionH>
                <wp:positionV relativeFrom="paragraph">
                  <wp:posOffset>681990</wp:posOffset>
                </wp:positionV>
                <wp:extent cx="2336800" cy="1404620"/>
                <wp:effectExtent l="0" t="0" r="635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96760" w14:textId="2F67752B" w:rsidR="00997FB2" w:rsidRPr="00997FB2" w:rsidRDefault="00997FB2" w:rsidP="00997FB2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997FB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Comments Submitted via:</w:t>
                            </w:r>
                          </w:p>
                          <w:p w14:paraId="6D0FC289" w14:textId="77777777" w:rsidR="00997FB2" w:rsidRPr="00997FB2" w:rsidRDefault="00997FB2" w:rsidP="00997FB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before="120" w:after="120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97FB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Project Website:</w:t>
                            </w:r>
                          </w:p>
                          <w:p w14:paraId="10A6FAEF" w14:textId="77777777" w:rsidR="00997FB2" w:rsidRPr="00997FB2" w:rsidRDefault="00997FB2" w:rsidP="00997FB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before="120" w:after="120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97FB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Phone:</w:t>
                            </w:r>
                          </w:p>
                          <w:p w14:paraId="70F54B5C" w14:textId="77777777" w:rsidR="00997FB2" w:rsidRPr="00997FB2" w:rsidRDefault="00997FB2" w:rsidP="00997FB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before="120" w:after="120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97FB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Email:</w:t>
                            </w:r>
                          </w:p>
                          <w:p w14:paraId="254601FA" w14:textId="38E11ECD" w:rsidR="00997FB2" w:rsidRPr="00997FB2" w:rsidRDefault="00997FB2" w:rsidP="00997FB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before="120" w:after="120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97FB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Social Media: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DF42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.9pt;margin-top:53.7pt;width:184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8FDgIAAPcDAAAOAAAAZHJzL2Uyb0RvYy54bWysU9tu2zAMfR+wfxD0vthJk6w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" stroked="f">
                <v:textbox style="mso-fit-shape-to-text:t">
                  <w:txbxContent>
                    <w:p w14:paraId="7A496760" w14:textId="2F67752B" w:rsidR="00997FB2" w:rsidRPr="00997FB2" w:rsidRDefault="00997FB2" w:rsidP="00997FB2">
                      <w:pPr>
                        <w:spacing w:before="120" w:after="12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997FB2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Comments Submitted via:</w:t>
                      </w:r>
                    </w:p>
                    <w:p w14:paraId="6D0FC289" w14:textId="77777777" w:rsidR="00997FB2" w:rsidRPr="00997FB2" w:rsidRDefault="00997FB2" w:rsidP="00997FB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before="120" w:after="120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97FB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Project Website:</w:t>
                      </w:r>
                    </w:p>
                    <w:p w14:paraId="10A6FAEF" w14:textId="77777777" w:rsidR="00997FB2" w:rsidRPr="00997FB2" w:rsidRDefault="00997FB2" w:rsidP="00997FB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before="120" w:after="120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97FB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Phone:</w:t>
                      </w:r>
                    </w:p>
                    <w:p w14:paraId="70F54B5C" w14:textId="77777777" w:rsidR="00997FB2" w:rsidRPr="00997FB2" w:rsidRDefault="00997FB2" w:rsidP="00997FB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before="120" w:after="120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97FB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Email:</w:t>
                      </w:r>
                    </w:p>
                    <w:p w14:paraId="254601FA" w14:textId="38E11ECD" w:rsidR="00997FB2" w:rsidRPr="00997FB2" w:rsidRDefault="00997FB2" w:rsidP="00997FB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before="120" w:after="120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97FB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Social Media: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5211">
        <w:t xml:space="preserve">Public </w:t>
      </w:r>
      <w:r w:rsidR="00012AE1">
        <w:t xml:space="preserve">Meeting </w:t>
      </w:r>
      <w:r>
        <w:t>Summary</w:t>
      </w:r>
      <w:bookmarkEnd w:id="0"/>
    </w:p>
    <w:p w14:paraId="7F1F3578" w14:textId="498A4497" w:rsidR="00997FB2" w:rsidRDefault="00997FB2" w:rsidP="00997FB2">
      <w:pPr>
        <w:spacing w:before="120" w:after="120"/>
        <w:rPr>
          <w:rFonts w:cstheme="minorHAnsi"/>
          <w:sz w:val="20"/>
          <w:szCs w:val="20"/>
        </w:rPr>
      </w:pPr>
      <w:r w:rsidRPr="00997FB2">
        <w:rPr>
          <w:rFonts w:cstheme="minorHAnsi"/>
          <w:b/>
          <w:sz w:val="20"/>
          <w:szCs w:val="20"/>
        </w:rPr>
        <w:t>Project Name:</w:t>
      </w:r>
      <w:r w:rsidRPr="00997FB2">
        <w:rPr>
          <w:rFonts w:cstheme="minorHAnsi"/>
          <w:sz w:val="20"/>
          <w:szCs w:val="20"/>
        </w:rPr>
        <w:t xml:space="preserve"> </w:t>
      </w:r>
    </w:p>
    <w:p w14:paraId="02485B8B" w14:textId="3E73B7A9" w:rsidR="00997FB2" w:rsidRDefault="00997FB2" w:rsidP="00997FB2">
      <w:pPr>
        <w:spacing w:before="120" w:after="120"/>
        <w:rPr>
          <w:rFonts w:cstheme="minorHAnsi"/>
          <w:i/>
          <w:sz w:val="20"/>
          <w:szCs w:val="20"/>
        </w:rPr>
      </w:pPr>
      <w:r w:rsidRPr="00997FB2">
        <w:rPr>
          <w:rFonts w:cstheme="minorHAnsi"/>
          <w:b/>
          <w:sz w:val="20"/>
          <w:szCs w:val="20"/>
        </w:rPr>
        <w:t>Project ID #</w:t>
      </w:r>
      <w:r w:rsidR="004125D5">
        <w:rPr>
          <w:rFonts w:cstheme="minorHAnsi"/>
          <w:b/>
          <w:sz w:val="20"/>
          <w:szCs w:val="20"/>
        </w:rPr>
        <w:t xml:space="preserve"> / Project Identifier</w:t>
      </w:r>
      <w:r w:rsidRPr="00997FB2">
        <w:rPr>
          <w:rFonts w:cstheme="minorHAnsi"/>
          <w:b/>
          <w:sz w:val="20"/>
          <w:szCs w:val="20"/>
        </w:rPr>
        <w:t>:</w:t>
      </w:r>
      <w:r w:rsidRPr="00997FB2">
        <w:rPr>
          <w:rFonts w:cstheme="minorHAnsi"/>
          <w:sz w:val="20"/>
          <w:szCs w:val="20"/>
        </w:rPr>
        <w:t xml:space="preserve"> </w:t>
      </w:r>
      <w:r w:rsidRPr="00997FB2">
        <w:rPr>
          <w:rFonts w:cstheme="minorHAnsi"/>
          <w:i/>
          <w:sz w:val="20"/>
          <w:szCs w:val="20"/>
        </w:rPr>
        <w:t>XXXXXX</w:t>
      </w:r>
    </w:p>
    <w:p w14:paraId="79EA0CE4" w14:textId="51EF4755" w:rsidR="00997FB2" w:rsidRPr="00997FB2" w:rsidRDefault="00997FB2" w:rsidP="00997FB2">
      <w:pPr>
        <w:spacing w:before="120" w:after="120"/>
        <w:rPr>
          <w:rFonts w:cstheme="minorHAnsi"/>
          <w:sz w:val="20"/>
          <w:szCs w:val="20"/>
        </w:rPr>
      </w:pPr>
      <w:r w:rsidRPr="00997FB2">
        <w:rPr>
          <w:rFonts w:cstheme="minorHAnsi"/>
          <w:b/>
          <w:sz w:val="20"/>
          <w:szCs w:val="20"/>
        </w:rPr>
        <w:t>Meeting Date:</w:t>
      </w:r>
      <w:r w:rsidRPr="00997FB2">
        <w:rPr>
          <w:rFonts w:cstheme="minorHAnsi"/>
          <w:sz w:val="20"/>
          <w:szCs w:val="20"/>
        </w:rPr>
        <w:t xml:space="preserve"> </w:t>
      </w:r>
      <w:r w:rsidRPr="00997FB2">
        <w:rPr>
          <w:rFonts w:cstheme="minorHAnsi"/>
          <w:bCs/>
          <w:i/>
          <w:sz w:val="20"/>
          <w:szCs w:val="20"/>
        </w:rPr>
        <w:t>XX/XX/XXXX</w:t>
      </w:r>
    </w:p>
    <w:p w14:paraId="22FD7F9D" w14:textId="089F4E2D" w:rsidR="00997FB2" w:rsidRPr="00997FB2" w:rsidRDefault="00997FB2" w:rsidP="00997FB2">
      <w:pPr>
        <w:spacing w:before="120" w:after="120"/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/>
          <w:bCs/>
          <w:sz w:val="20"/>
          <w:szCs w:val="20"/>
        </w:rPr>
        <w:t xml:space="preserve">Meeting Format: </w:t>
      </w:r>
      <w:r w:rsidRPr="00997FB2">
        <w:rPr>
          <w:rFonts w:cstheme="minorHAnsi"/>
          <w:bCs/>
          <w:sz w:val="20"/>
          <w:szCs w:val="20"/>
        </w:rPr>
        <w:t>In-Person or Virtual; Formal, Open House, Hearing, etc.</w:t>
      </w:r>
    </w:p>
    <w:p w14:paraId="72157C61" w14:textId="62FA5B01" w:rsidR="00997FB2" w:rsidRDefault="00997FB2" w:rsidP="00997FB2">
      <w:pPr>
        <w:spacing w:before="120" w:after="120"/>
        <w:rPr>
          <w:rFonts w:cstheme="minorHAnsi"/>
          <w:bCs/>
          <w:i/>
          <w:sz w:val="20"/>
          <w:szCs w:val="20"/>
        </w:rPr>
      </w:pPr>
      <w:r w:rsidRPr="00997FB2">
        <w:rPr>
          <w:rFonts w:cstheme="minorHAnsi"/>
          <w:b/>
          <w:bCs/>
          <w:sz w:val="20"/>
          <w:szCs w:val="20"/>
        </w:rPr>
        <w:t xml:space="preserve">End of Comment Period: </w:t>
      </w:r>
      <w:r w:rsidRPr="00997FB2">
        <w:rPr>
          <w:rFonts w:cstheme="minorHAnsi"/>
          <w:bCs/>
          <w:i/>
          <w:sz w:val="20"/>
          <w:szCs w:val="20"/>
        </w:rPr>
        <w:t>XX/XX/XXXX</w:t>
      </w:r>
    </w:p>
    <w:p w14:paraId="2A09F35A" w14:textId="3982315F" w:rsidR="00997FB2" w:rsidRDefault="00997FB2" w:rsidP="00997FB2">
      <w:pPr>
        <w:spacing w:before="120" w:after="120"/>
        <w:rPr>
          <w:rFonts w:cstheme="minorHAnsi"/>
          <w:bCs/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35084DBF" wp14:editId="078348D3">
                <wp:simplePos x="0" y="0"/>
                <wp:positionH relativeFrom="column">
                  <wp:posOffset>4989830</wp:posOffset>
                </wp:positionH>
                <wp:positionV relativeFrom="paragraph">
                  <wp:posOffset>53340</wp:posOffset>
                </wp:positionV>
                <wp:extent cx="2336800" cy="1404620"/>
                <wp:effectExtent l="0" t="0" r="6350" b="31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A5F04" w14:textId="77777777" w:rsidR="00997FB2" w:rsidRDefault="00997FB2" w:rsidP="00997FB2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</w:pPr>
                            <w:r w:rsidRPr="00997FB2">
                              <w:rPr>
                                <w:b/>
                                <w:bCs/>
                              </w:rPr>
                              <w:t>Opposed to Project:</w:t>
                            </w:r>
                            <w:r>
                              <w:t xml:space="preserve"> </w:t>
                            </w:r>
                            <w:r w:rsidRPr="00066293">
                              <w:t>##</w:t>
                            </w:r>
                          </w:p>
                          <w:p w14:paraId="05FC123F" w14:textId="77777777" w:rsidR="00997FB2" w:rsidRDefault="00997FB2" w:rsidP="00997FB2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</w:pPr>
                            <w:r w:rsidRPr="00997FB2">
                              <w:rPr>
                                <w:b/>
                                <w:bCs/>
                              </w:rPr>
                              <w:t>Supportive of Project:</w:t>
                            </w:r>
                            <w:r>
                              <w:t xml:space="preserve"> </w:t>
                            </w:r>
                            <w:r w:rsidRPr="00066293">
                              <w:t>##</w:t>
                            </w:r>
                          </w:p>
                          <w:p w14:paraId="32549CAE" w14:textId="77777777" w:rsidR="00997FB2" w:rsidRDefault="00997FB2" w:rsidP="00997FB2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</w:pPr>
                            <w:r w:rsidRPr="00997FB2">
                              <w:rPr>
                                <w:b/>
                                <w:bCs/>
                              </w:rPr>
                              <w:t>Uncommitted:</w:t>
                            </w:r>
                            <w:r>
                              <w:t xml:space="preserve"> </w:t>
                            </w:r>
                            <w:r w:rsidRPr="00066293">
                              <w:t>##</w:t>
                            </w:r>
                          </w:p>
                          <w:p w14:paraId="42D63B65" w14:textId="47BCF15C" w:rsidR="00997FB2" w:rsidRPr="00997FB2" w:rsidRDefault="00997FB2" w:rsidP="00997FB2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</w:pPr>
                            <w:r w:rsidRPr="00997FB2">
                              <w:rPr>
                                <w:b/>
                                <w:bCs/>
                              </w:rPr>
                              <w:t>Conditional:</w:t>
                            </w:r>
                            <w:r>
                              <w:t xml:space="preserve"> </w:t>
                            </w:r>
                            <w:r w:rsidRPr="00066293">
                              <w:t>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084DBF" id="_x0000_s1027" type="#_x0000_t202" style="position:absolute;margin-left:392.9pt;margin-top:4.2pt;width:184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" stroked="f">
                <v:textbox style="mso-fit-shape-to-text:t">
                  <w:txbxContent>
                    <w:p w14:paraId="605A5F04" w14:textId="77777777" w:rsidR="00997FB2" w:rsidRDefault="00997FB2" w:rsidP="00997FB2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60" w:hanging="360"/>
                      </w:pPr>
                      <w:r w:rsidRPr="00997FB2">
                        <w:rPr>
                          <w:b/>
                          <w:bCs/>
                        </w:rPr>
                        <w:t>Opposed to Project:</w:t>
                      </w:r>
                      <w:r>
                        <w:t xml:space="preserve"> </w:t>
                      </w:r>
                      <w:r w:rsidRPr="00066293">
                        <w:t>##</w:t>
                      </w:r>
                    </w:p>
                    <w:p w14:paraId="05FC123F" w14:textId="77777777" w:rsidR="00997FB2" w:rsidRDefault="00997FB2" w:rsidP="00997FB2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60" w:hanging="360"/>
                      </w:pPr>
                      <w:r w:rsidRPr="00997FB2">
                        <w:rPr>
                          <w:b/>
                          <w:bCs/>
                        </w:rPr>
                        <w:t>Supportive of Project:</w:t>
                      </w:r>
                      <w:r>
                        <w:t xml:space="preserve"> </w:t>
                      </w:r>
                      <w:r w:rsidRPr="00066293">
                        <w:t>##</w:t>
                      </w:r>
                    </w:p>
                    <w:p w14:paraId="32549CAE" w14:textId="77777777" w:rsidR="00997FB2" w:rsidRDefault="00997FB2" w:rsidP="00997FB2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60" w:hanging="360"/>
                      </w:pPr>
                      <w:r w:rsidRPr="00997FB2">
                        <w:rPr>
                          <w:b/>
                          <w:bCs/>
                        </w:rPr>
                        <w:t>Uncommitted:</w:t>
                      </w:r>
                      <w:r>
                        <w:t xml:space="preserve"> </w:t>
                      </w:r>
                      <w:r w:rsidRPr="00066293">
                        <w:t>##</w:t>
                      </w:r>
                    </w:p>
                    <w:p w14:paraId="42D63B65" w14:textId="47BCF15C" w:rsidR="00997FB2" w:rsidRPr="00997FB2" w:rsidRDefault="00997FB2" w:rsidP="00997FB2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360" w:hanging="360"/>
                      </w:pPr>
                      <w:r w:rsidRPr="00997FB2">
                        <w:rPr>
                          <w:b/>
                          <w:bCs/>
                        </w:rPr>
                        <w:t>Conditional:</w:t>
                      </w:r>
                      <w:r>
                        <w:t xml:space="preserve"> </w:t>
                      </w:r>
                      <w:r w:rsidRPr="00066293">
                        <w:t>##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0FE570" w14:textId="77777777" w:rsidR="00997FB2" w:rsidRPr="00997FB2" w:rsidRDefault="00997FB2" w:rsidP="00997FB2">
      <w:pPr>
        <w:spacing w:before="120" w:after="120"/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/>
          <w:sz w:val="20"/>
          <w:szCs w:val="20"/>
        </w:rPr>
        <w:t xml:space="preserve">Public Meeting Attendees: </w:t>
      </w:r>
      <w:r w:rsidRPr="00997FB2">
        <w:rPr>
          <w:rFonts w:cstheme="minorHAnsi"/>
          <w:bCs/>
          <w:sz w:val="20"/>
          <w:szCs w:val="20"/>
        </w:rPr>
        <w:t>##</w:t>
      </w:r>
    </w:p>
    <w:p w14:paraId="40E1BACD" w14:textId="77777777" w:rsidR="00997FB2" w:rsidRPr="00997FB2" w:rsidRDefault="00997FB2" w:rsidP="00997FB2">
      <w:pPr>
        <w:spacing w:before="120" w:after="120"/>
        <w:rPr>
          <w:rFonts w:cstheme="minorHAnsi"/>
          <w:b/>
          <w:sz w:val="20"/>
          <w:szCs w:val="20"/>
        </w:rPr>
      </w:pPr>
      <w:r w:rsidRPr="00997FB2">
        <w:rPr>
          <w:rFonts w:cstheme="minorHAnsi"/>
          <w:b/>
          <w:sz w:val="20"/>
          <w:szCs w:val="20"/>
        </w:rPr>
        <w:t xml:space="preserve">Comment Forms Mailed: </w:t>
      </w:r>
      <w:r w:rsidRPr="00997FB2">
        <w:rPr>
          <w:rFonts w:cstheme="minorHAnsi"/>
          <w:bCs/>
          <w:sz w:val="20"/>
          <w:szCs w:val="20"/>
        </w:rPr>
        <w:t>##</w:t>
      </w:r>
    </w:p>
    <w:p w14:paraId="2EC81E65" w14:textId="4A2D5920" w:rsidR="00997FB2" w:rsidRDefault="00997FB2" w:rsidP="00997FB2">
      <w:pPr>
        <w:spacing w:before="120" w:after="120"/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/>
          <w:sz w:val="20"/>
          <w:szCs w:val="20"/>
        </w:rPr>
        <w:t xml:space="preserve">Comment Forms Submitted at Public Meeting: </w:t>
      </w:r>
      <w:r w:rsidRPr="00997FB2">
        <w:rPr>
          <w:rFonts w:cstheme="minorHAnsi"/>
          <w:bCs/>
          <w:sz w:val="20"/>
          <w:szCs w:val="20"/>
        </w:rPr>
        <w:t>##</w:t>
      </w:r>
    </w:p>
    <w:p w14:paraId="6E61527C" w14:textId="77777777" w:rsidR="00997FB2" w:rsidRDefault="00997FB2" w:rsidP="00997FB2">
      <w:pPr>
        <w:rPr>
          <w:rFonts w:cstheme="minorHAnsi"/>
          <w:b/>
          <w:sz w:val="20"/>
          <w:szCs w:val="20"/>
        </w:rPr>
      </w:pPr>
    </w:p>
    <w:p w14:paraId="41B5CE37" w14:textId="7CF56CF1" w:rsidR="00997FB2" w:rsidRPr="00997FB2" w:rsidRDefault="00997FB2" w:rsidP="00997FB2">
      <w:pPr>
        <w:rPr>
          <w:rFonts w:cstheme="minorHAnsi"/>
          <w:b/>
          <w:sz w:val="20"/>
          <w:szCs w:val="20"/>
        </w:rPr>
      </w:pPr>
      <w:r w:rsidRPr="00997FB2">
        <w:rPr>
          <w:rFonts w:cstheme="minorHAnsi"/>
          <w:b/>
          <w:sz w:val="20"/>
          <w:szCs w:val="20"/>
        </w:rPr>
        <w:t>Major Concerns:</w:t>
      </w:r>
    </w:p>
    <w:p w14:paraId="777D8C68" w14:textId="77777777" w:rsidR="00997FB2" w:rsidRPr="00997FB2" w:rsidRDefault="00997FB2" w:rsidP="008A15A9">
      <w:pPr>
        <w:pStyle w:val="ListParagraph"/>
        <w:numPr>
          <w:ilvl w:val="0"/>
          <w:numId w:val="33"/>
        </w:numPr>
        <w:rPr>
          <w:rFonts w:cstheme="minorHAnsi"/>
          <w:b/>
          <w:sz w:val="20"/>
          <w:szCs w:val="20"/>
        </w:rPr>
      </w:pPr>
      <w:r w:rsidRPr="00997FB2">
        <w:rPr>
          <w:rFonts w:cstheme="minorHAnsi"/>
          <w:bCs/>
          <w:sz w:val="20"/>
          <w:szCs w:val="20"/>
        </w:rPr>
        <w:t>Please provide a summary of key issues raised, along with responses provided.</w:t>
      </w:r>
    </w:p>
    <w:p w14:paraId="15428C68" w14:textId="4C3A6690" w:rsidR="00997FB2" w:rsidRPr="00997FB2" w:rsidRDefault="00997FB2" w:rsidP="00997FB2">
      <w:pPr>
        <w:rPr>
          <w:rFonts w:cstheme="minorHAnsi"/>
          <w:b/>
          <w:sz w:val="20"/>
          <w:szCs w:val="20"/>
        </w:rPr>
      </w:pPr>
      <w:r w:rsidRPr="00997FB2">
        <w:rPr>
          <w:rFonts w:cstheme="minorHAnsi"/>
          <w:b/>
          <w:sz w:val="20"/>
          <w:szCs w:val="20"/>
        </w:rPr>
        <w:t>Public Officials in Attendance:</w:t>
      </w:r>
    </w:p>
    <w:p w14:paraId="35111ED0" w14:textId="77777777" w:rsidR="00997FB2" w:rsidRPr="00997FB2" w:rsidRDefault="00997FB2" w:rsidP="00997FB2">
      <w:pPr>
        <w:pStyle w:val="ListParagraph"/>
        <w:numPr>
          <w:ilvl w:val="0"/>
          <w:numId w:val="33"/>
        </w:numPr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Cs/>
          <w:sz w:val="20"/>
          <w:szCs w:val="20"/>
        </w:rPr>
        <w:t>Name, Agency</w:t>
      </w:r>
    </w:p>
    <w:p w14:paraId="3362F519" w14:textId="77777777" w:rsidR="00997FB2" w:rsidRPr="00997FB2" w:rsidRDefault="00997FB2" w:rsidP="00997FB2">
      <w:pPr>
        <w:rPr>
          <w:rFonts w:cstheme="minorHAnsi"/>
          <w:b/>
          <w:sz w:val="20"/>
          <w:szCs w:val="20"/>
        </w:rPr>
      </w:pPr>
      <w:r w:rsidRPr="00997FB2">
        <w:rPr>
          <w:rFonts w:cstheme="minorHAnsi"/>
          <w:b/>
          <w:sz w:val="20"/>
          <w:szCs w:val="20"/>
        </w:rPr>
        <w:t>Media in Attendance:</w:t>
      </w:r>
    </w:p>
    <w:p w14:paraId="76619486" w14:textId="4FDF926F" w:rsidR="00997FB2" w:rsidRDefault="00997FB2" w:rsidP="00997FB2">
      <w:pPr>
        <w:pStyle w:val="ListParagraph"/>
        <w:numPr>
          <w:ilvl w:val="0"/>
          <w:numId w:val="33"/>
        </w:numPr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Cs/>
          <w:sz w:val="20"/>
          <w:szCs w:val="20"/>
        </w:rPr>
        <w:t>Name, Media Outlet</w:t>
      </w:r>
    </w:p>
    <w:p w14:paraId="4F0197B2" w14:textId="0E5D2DFE" w:rsidR="00997FB2" w:rsidRDefault="00997FB2" w:rsidP="00997FB2">
      <w:pPr>
        <w:rPr>
          <w:rFonts w:cstheme="minorHAnsi"/>
          <w:bCs/>
          <w:sz w:val="20"/>
          <w:szCs w:val="20"/>
        </w:rPr>
      </w:pPr>
    </w:p>
    <w:p w14:paraId="27BA13FC" w14:textId="7C739F1D" w:rsidR="00997FB2" w:rsidRDefault="00997FB2" w:rsidP="00997FB2">
      <w:pPr>
        <w:rPr>
          <w:rFonts w:cstheme="minorHAnsi"/>
          <w:bCs/>
          <w:sz w:val="20"/>
          <w:szCs w:val="20"/>
        </w:rPr>
      </w:pPr>
    </w:p>
    <w:p w14:paraId="7AAC0628" w14:textId="778B8D3F" w:rsidR="00997FB2" w:rsidRDefault="00997FB2" w:rsidP="00997FB2">
      <w:pPr>
        <w:rPr>
          <w:rFonts w:cstheme="minorHAnsi"/>
          <w:bCs/>
          <w:sz w:val="20"/>
          <w:szCs w:val="20"/>
        </w:rPr>
      </w:pPr>
    </w:p>
    <w:p w14:paraId="3FB6B328" w14:textId="1DC15FB4" w:rsidR="00997FB2" w:rsidRDefault="00997FB2" w:rsidP="00997FB2">
      <w:pPr>
        <w:rPr>
          <w:rFonts w:cstheme="minorHAnsi"/>
          <w:bCs/>
          <w:sz w:val="20"/>
          <w:szCs w:val="20"/>
        </w:rPr>
      </w:pPr>
    </w:p>
    <w:p w14:paraId="1E814DD7" w14:textId="697E812C" w:rsidR="00997FB2" w:rsidRDefault="00997FB2" w:rsidP="00997FB2">
      <w:pPr>
        <w:rPr>
          <w:rFonts w:cstheme="minorHAnsi"/>
          <w:bCs/>
          <w:sz w:val="20"/>
          <w:szCs w:val="20"/>
        </w:rPr>
      </w:pPr>
    </w:p>
    <w:p w14:paraId="4EEF2428" w14:textId="77777777" w:rsidR="00997FB2" w:rsidRDefault="00997FB2" w:rsidP="00997FB2">
      <w:pPr>
        <w:rPr>
          <w:rFonts w:cstheme="minorHAnsi"/>
          <w:bCs/>
          <w:sz w:val="20"/>
          <w:szCs w:val="20"/>
        </w:rPr>
      </w:pPr>
    </w:p>
    <w:p w14:paraId="76360FA2" w14:textId="6CDF55E5" w:rsidR="00997FB2" w:rsidRDefault="00997FB2" w:rsidP="00997FB2">
      <w:pPr>
        <w:rPr>
          <w:rFonts w:cstheme="minorHAnsi"/>
          <w:b/>
          <w:sz w:val="20"/>
          <w:szCs w:val="20"/>
        </w:rPr>
      </w:pPr>
      <w:r w:rsidRPr="00997FB2">
        <w:rPr>
          <w:rFonts w:cstheme="minorHAnsi"/>
          <w:b/>
          <w:sz w:val="20"/>
          <w:szCs w:val="20"/>
        </w:rPr>
        <w:lastRenderedPageBreak/>
        <w:t>Meeting Notifications</w:t>
      </w:r>
      <w:r>
        <w:rPr>
          <w:rFonts w:cstheme="minorHAnsi"/>
          <w:b/>
          <w:sz w:val="20"/>
          <w:szCs w:val="20"/>
        </w:rPr>
        <w:t>:</w:t>
      </w:r>
    </w:p>
    <w:p w14:paraId="3E75725B" w14:textId="77777777" w:rsidR="00997FB2" w:rsidRDefault="00997FB2" w:rsidP="00997FB2">
      <w:pPr>
        <w:rPr>
          <w:rFonts w:cstheme="minorHAnsi"/>
          <w:b/>
          <w:sz w:val="20"/>
          <w:szCs w:val="20"/>
        </w:rPr>
      </w:pPr>
    </w:p>
    <w:tbl>
      <w:tblPr>
        <w:tblStyle w:val="TableGrid"/>
        <w:tblW w:w="5000" w:type="pct"/>
        <w:tblLook w:val="06A0" w:firstRow="1" w:lastRow="0" w:firstColumn="1" w:lastColumn="0" w:noHBand="1" w:noVBand="1"/>
      </w:tblPr>
      <w:tblGrid>
        <w:gridCol w:w="4188"/>
        <w:gridCol w:w="4189"/>
        <w:gridCol w:w="4186"/>
      </w:tblGrid>
      <w:tr w:rsidR="00997FB2" w:rsidRPr="00997FB2" w14:paraId="0909C687" w14:textId="77777777" w:rsidTr="00997FB2">
        <w:trPr>
          <w:trHeight w:val="576"/>
          <w:tblHeader/>
        </w:trPr>
        <w:tc>
          <w:tcPr>
            <w:tcW w:w="1667" w:type="pct"/>
            <w:shd w:val="clear" w:color="auto" w:fill="00338D"/>
            <w:vAlign w:val="center"/>
          </w:tcPr>
          <w:p w14:paraId="621E64C4" w14:textId="77777777" w:rsidR="00997FB2" w:rsidRPr="00997FB2" w:rsidRDefault="00997FB2" w:rsidP="00997FB2">
            <w:pPr>
              <w:rPr>
                <w:rFonts w:eastAsia="Trebuchet MS" w:cstheme="minorHAnsi"/>
                <w:color w:val="FFFFFF" w:themeColor="background2"/>
                <w:sz w:val="20"/>
                <w:szCs w:val="20"/>
              </w:rPr>
            </w:pPr>
            <w:r w:rsidRPr="00997FB2">
              <w:rPr>
                <w:rFonts w:eastAsia="Trebuchet MS" w:cstheme="minorHAnsi"/>
                <w:b/>
                <w:bCs/>
                <w:color w:val="FFFFFF" w:themeColor="background2"/>
                <w:sz w:val="20"/>
                <w:szCs w:val="20"/>
              </w:rPr>
              <w:t>Type of Notification</w:t>
            </w:r>
          </w:p>
        </w:tc>
        <w:tc>
          <w:tcPr>
            <w:tcW w:w="1667" w:type="pct"/>
            <w:shd w:val="clear" w:color="auto" w:fill="00338D"/>
            <w:vAlign w:val="center"/>
          </w:tcPr>
          <w:p w14:paraId="430CA505" w14:textId="77777777" w:rsidR="00997FB2" w:rsidRPr="00997FB2" w:rsidRDefault="00997FB2" w:rsidP="00997FB2">
            <w:pPr>
              <w:rPr>
                <w:rFonts w:eastAsia="Trebuchet MS" w:cstheme="minorHAnsi"/>
                <w:color w:val="FFFFFF" w:themeColor="background2"/>
                <w:sz w:val="20"/>
                <w:szCs w:val="20"/>
              </w:rPr>
            </w:pPr>
            <w:r w:rsidRPr="00997FB2">
              <w:rPr>
                <w:rFonts w:eastAsia="Trebuchet MS" w:cstheme="minorHAnsi"/>
                <w:b/>
                <w:bCs/>
                <w:color w:val="FFFFFF" w:themeColor="background2"/>
                <w:sz w:val="20"/>
                <w:szCs w:val="20"/>
              </w:rPr>
              <w:t>Publication Date</w:t>
            </w:r>
          </w:p>
        </w:tc>
        <w:tc>
          <w:tcPr>
            <w:tcW w:w="1667" w:type="pct"/>
            <w:shd w:val="clear" w:color="auto" w:fill="00338D"/>
            <w:vAlign w:val="center"/>
          </w:tcPr>
          <w:p w14:paraId="57238748" w14:textId="77777777" w:rsidR="00997FB2" w:rsidRPr="00997FB2" w:rsidRDefault="00997FB2" w:rsidP="00997FB2">
            <w:pPr>
              <w:rPr>
                <w:rFonts w:eastAsia="Trebuchet MS" w:cstheme="minorHAnsi"/>
                <w:color w:val="FFFFFF" w:themeColor="background2"/>
                <w:sz w:val="20"/>
                <w:szCs w:val="20"/>
              </w:rPr>
            </w:pPr>
            <w:r w:rsidRPr="00997FB2">
              <w:rPr>
                <w:rFonts w:eastAsia="Trebuchet MS" w:cstheme="minorHAnsi"/>
                <w:b/>
                <w:bCs/>
                <w:color w:val="FFFFFF" w:themeColor="background2"/>
                <w:sz w:val="20"/>
                <w:szCs w:val="20"/>
              </w:rPr>
              <w:t>Publication Location</w:t>
            </w:r>
          </w:p>
        </w:tc>
      </w:tr>
      <w:tr w:rsidR="00997FB2" w:rsidRPr="00997FB2" w14:paraId="4F4CEFBF" w14:textId="77777777" w:rsidTr="00997FB2">
        <w:trPr>
          <w:trHeight w:val="576"/>
          <w:tblHeader/>
        </w:trPr>
        <w:tc>
          <w:tcPr>
            <w:tcW w:w="1667" w:type="pct"/>
            <w:vAlign w:val="center"/>
          </w:tcPr>
          <w:p w14:paraId="5711D5B3" w14:textId="77777777" w:rsidR="00997FB2" w:rsidRPr="00997FB2" w:rsidRDefault="00997FB2" w:rsidP="00997FB2">
            <w:pPr>
              <w:rPr>
                <w:rFonts w:eastAsia="Trebuchet MS" w:cstheme="minorHAnsi"/>
                <w:sz w:val="20"/>
                <w:szCs w:val="20"/>
              </w:rPr>
            </w:pPr>
            <w:r w:rsidRPr="00997FB2">
              <w:rPr>
                <w:rFonts w:eastAsia="Trebuchet MS" w:cstheme="minorHAnsi"/>
                <w:sz w:val="20"/>
                <w:szCs w:val="20"/>
              </w:rPr>
              <w:t>Legal advertisement</w:t>
            </w:r>
          </w:p>
        </w:tc>
        <w:tc>
          <w:tcPr>
            <w:tcW w:w="1667" w:type="pct"/>
            <w:vAlign w:val="center"/>
          </w:tcPr>
          <w:p w14:paraId="624017C1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4FDC3E40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</w:tr>
      <w:tr w:rsidR="00997FB2" w:rsidRPr="00997FB2" w14:paraId="6261D750" w14:textId="77777777" w:rsidTr="00997FB2">
        <w:trPr>
          <w:trHeight w:val="576"/>
          <w:tblHeader/>
        </w:trPr>
        <w:tc>
          <w:tcPr>
            <w:tcW w:w="1667" w:type="pct"/>
            <w:vAlign w:val="center"/>
          </w:tcPr>
          <w:p w14:paraId="55964BB3" w14:textId="77777777" w:rsidR="00997FB2" w:rsidRPr="00997FB2" w:rsidRDefault="00997FB2" w:rsidP="00997FB2">
            <w:pPr>
              <w:rPr>
                <w:rFonts w:eastAsia="Trebuchet MS" w:cstheme="minorHAnsi"/>
                <w:sz w:val="20"/>
                <w:szCs w:val="20"/>
              </w:rPr>
            </w:pPr>
            <w:r w:rsidRPr="00997FB2">
              <w:rPr>
                <w:rFonts w:eastAsia="Trebuchet MS" w:cstheme="minorHAnsi"/>
                <w:sz w:val="20"/>
                <w:szCs w:val="20"/>
              </w:rPr>
              <w:t>Print advertisement</w:t>
            </w:r>
          </w:p>
        </w:tc>
        <w:tc>
          <w:tcPr>
            <w:tcW w:w="1667" w:type="pct"/>
            <w:vAlign w:val="center"/>
          </w:tcPr>
          <w:p w14:paraId="01E2FFA7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7C76532D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</w:tr>
      <w:tr w:rsidR="00997FB2" w:rsidRPr="00997FB2" w14:paraId="0EE0C7F4" w14:textId="77777777" w:rsidTr="00997FB2">
        <w:trPr>
          <w:trHeight w:val="576"/>
          <w:tblHeader/>
        </w:trPr>
        <w:tc>
          <w:tcPr>
            <w:tcW w:w="1667" w:type="pct"/>
            <w:vAlign w:val="center"/>
          </w:tcPr>
          <w:p w14:paraId="5E8E1378" w14:textId="77777777" w:rsidR="00997FB2" w:rsidRPr="00997FB2" w:rsidRDefault="00997FB2" w:rsidP="00997FB2">
            <w:pPr>
              <w:rPr>
                <w:rFonts w:eastAsia="Trebuchet MS" w:cstheme="minorHAnsi"/>
                <w:sz w:val="20"/>
                <w:szCs w:val="20"/>
              </w:rPr>
            </w:pPr>
            <w:r w:rsidRPr="00997FB2">
              <w:rPr>
                <w:rFonts w:eastAsia="Trebuchet MS" w:cstheme="minorHAnsi"/>
                <w:sz w:val="20"/>
                <w:szCs w:val="20"/>
              </w:rPr>
              <w:t>Invitations</w:t>
            </w:r>
          </w:p>
        </w:tc>
        <w:tc>
          <w:tcPr>
            <w:tcW w:w="1667" w:type="pct"/>
            <w:vAlign w:val="center"/>
          </w:tcPr>
          <w:p w14:paraId="0B8DC2A8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58715543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</w:tr>
      <w:tr w:rsidR="00997FB2" w:rsidRPr="00997FB2" w14:paraId="3729EBE8" w14:textId="77777777" w:rsidTr="00997FB2">
        <w:trPr>
          <w:trHeight w:val="576"/>
          <w:tblHeader/>
        </w:trPr>
        <w:tc>
          <w:tcPr>
            <w:tcW w:w="1667" w:type="pct"/>
            <w:vAlign w:val="center"/>
          </w:tcPr>
          <w:p w14:paraId="6063A299" w14:textId="77777777" w:rsidR="00997FB2" w:rsidRPr="00997FB2" w:rsidRDefault="00997FB2" w:rsidP="00997FB2">
            <w:pPr>
              <w:rPr>
                <w:rFonts w:eastAsia="Trebuchet MS" w:cstheme="minorHAnsi"/>
                <w:sz w:val="20"/>
                <w:szCs w:val="20"/>
              </w:rPr>
            </w:pPr>
            <w:r w:rsidRPr="00997FB2">
              <w:rPr>
                <w:rFonts w:eastAsia="Trebuchet MS" w:cstheme="minorHAnsi"/>
                <w:sz w:val="20"/>
                <w:szCs w:val="20"/>
              </w:rPr>
              <w:t>Press release</w:t>
            </w:r>
          </w:p>
        </w:tc>
        <w:tc>
          <w:tcPr>
            <w:tcW w:w="1667" w:type="pct"/>
            <w:vAlign w:val="center"/>
          </w:tcPr>
          <w:p w14:paraId="6961A1F1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618E9D00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</w:tr>
      <w:tr w:rsidR="00997FB2" w:rsidRPr="00997FB2" w14:paraId="1430CCE0" w14:textId="77777777" w:rsidTr="00997FB2">
        <w:trPr>
          <w:trHeight w:val="576"/>
          <w:tblHeader/>
        </w:trPr>
        <w:tc>
          <w:tcPr>
            <w:tcW w:w="1667" w:type="pct"/>
            <w:vAlign w:val="center"/>
          </w:tcPr>
          <w:p w14:paraId="5E4BF421" w14:textId="77777777" w:rsidR="00997FB2" w:rsidRPr="00997FB2" w:rsidRDefault="00997FB2" w:rsidP="00997FB2">
            <w:pPr>
              <w:rPr>
                <w:rFonts w:eastAsia="Trebuchet MS" w:cstheme="minorHAnsi"/>
                <w:sz w:val="20"/>
                <w:szCs w:val="20"/>
              </w:rPr>
            </w:pPr>
            <w:r w:rsidRPr="00997FB2">
              <w:rPr>
                <w:rFonts w:eastAsia="Trebuchet MS" w:cstheme="minorHAnsi"/>
                <w:sz w:val="20"/>
                <w:szCs w:val="20"/>
              </w:rPr>
              <w:t>News article</w:t>
            </w:r>
          </w:p>
        </w:tc>
        <w:tc>
          <w:tcPr>
            <w:tcW w:w="1667" w:type="pct"/>
            <w:vAlign w:val="center"/>
          </w:tcPr>
          <w:p w14:paraId="22E16F74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3D7D8A56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</w:tr>
      <w:tr w:rsidR="00997FB2" w:rsidRPr="00997FB2" w14:paraId="606F7340" w14:textId="77777777" w:rsidTr="00997FB2">
        <w:trPr>
          <w:trHeight w:val="576"/>
          <w:tblHeader/>
        </w:trPr>
        <w:tc>
          <w:tcPr>
            <w:tcW w:w="1667" w:type="pct"/>
            <w:vAlign w:val="center"/>
          </w:tcPr>
          <w:p w14:paraId="2F3079BA" w14:textId="77777777" w:rsidR="00997FB2" w:rsidRPr="00997FB2" w:rsidRDefault="00997FB2" w:rsidP="00997FB2">
            <w:pPr>
              <w:rPr>
                <w:rFonts w:eastAsia="Trebuchet MS" w:cstheme="minorHAnsi"/>
                <w:sz w:val="20"/>
                <w:szCs w:val="20"/>
              </w:rPr>
            </w:pPr>
            <w:r w:rsidRPr="00997FB2">
              <w:rPr>
                <w:rFonts w:eastAsia="Trebuchet MS" w:cstheme="minorHAnsi"/>
                <w:sz w:val="20"/>
                <w:szCs w:val="20"/>
              </w:rPr>
              <w:t>Flyer</w:t>
            </w:r>
          </w:p>
        </w:tc>
        <w:tc>
          <w:tcPr>
            <w:tcW w:w="1667" w:type="pct"/>
            <w:vAlign w:val="center"/>
          </w:tcPr>
          <w:p w14:paraId="71BAB1EE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2248DDBD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</w:tr>
      <w:tr w:rsidR="00997FB2" w:rsidRPr="00997FB2" w14:paraId="5CC07F20" w14:textId="77777777" w:rsidTr="00997FB2">
        <w:trPr>
          <w:trHeight w:val="576"/>
          <w:tblHeader/>
        </w:trPr>
        <w:tc>
          <w:tcPr>
            <w:tcW w:w="1667" w:type="pct"/>
            <w:vAlign w:val="center"/>
          </w:tcPr>
          <w:p w14:paraId="2EA5450E" w14:textId="77777777" w:rsidR="00997FB2" w:rsidRPr="00997FB2" w:rsidRDefault="00997FB2" w:rsidP="00997FB2">
            <w:pPr>
              <w:rPr>
                <w:rFonts w:eastAsia="Trebuchet MS" w:cstheme="minorHAnsi"/>
                <w:sz w:val="20"/>
                <w:szCs w:val="20"/>
              </w:rPr>
            </w:pPr>
            <w:r w:rsidRPr="00997FB2">
              <w:rPr>
                <w:rFonts w:eastAsia="Trebuchet MS" w:cstheme="minorHAnsi"/>
                <w:sz w:val="20"/>
                <w:szCs w:val="20"/>
              </w:rPr>
              <w:t>Social Media Post</w:t>
            </w:r>
          </w:p>
        </w:tc>
        <w:tc>
          <w:tcPr>
            <w:tcW w:w="1667" w:type="pct"/>
            <w:vAlign w:val="center"/>
          </w:tcPr>
          <w:p w14:paraId="1556E5A8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41B52104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</w:tr>
      <w:tr w:rsidR="00997FB2" w:rsidRPr="00997FB2" w14:paraId="1DE4BBFE" w14:textId="77777777" w:rsidTr="00997FB2">
        <w:trPr>
          <w:trHeight w:val="576"/>
          <w:tblHeader/>
        </w:trPr>
        <w:tc>
          <w:tcPr>
            <w:tcW w:w="1667" w:type="pct"/>
            <w:vAlign w:val="center"/>
          </w:tcPr>
          <w:p w14:paraId="5FD9E54F" w14:textId="77777777" w:rsidR="00997FB2" w:rsidRPr="00997FB2" w:rsidRDefault="00997FB2" w:rsidP="00997FB2">
            <w:pPr>
              <w:rPr>
                <w:rFonts w:eastAsia="Trebuchet MS" w:cstheme="minorHAnsi"/>
                <w:sz w:val="20"/>
                <w:szCs w:val="20"/>
              </w:rPr>
            </w:pPr>
            <w:r w:rsidRPr="00997FB2">
              <w:rPr>
                <w:rFonts w:eastAsia="Trebuchet MS" w:cstheme="minorHAnsi"/>
                <w:sz w:val="20"/>
                <w:szCs w:val="20"/>
              </w:rPr>
              <w:t>Website Post</w:t>
            </w:r>
          </w:p>
        </w:tc>
        <w:tc>
          <w:tcPr>
            <w:tcW w:w="1667" w:type="pct"/>
            <w:vAlign w:val="center"/>
          </w:tcPr>
          <w:p w14:paraId="453EFD1D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1C810D37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</w:tr>
      <w:tr w:rsidR="00997FB2" w:rsidRPr="00997FB2" w14:paraId="18C04770" w14:textId="77777777" w:rsidTr="00997FB2">
        <w:trPr>
          <w:trHeight w:val="576"/>
          <w:tblHeader/>
        </w:trPr>
        <w:tc>
          <w:tcPr>
            <w:tcW w:w="1667" w:type="pct"/>
            <w:vAlign w:val="center"/>
          </w:tcPr>
          <w:p w14:paraId="6B0CBDE9" w14:textId="77777777" w:rsidR="00997FB2" w:rsidRPr="00997FB2" w:rsidRDefault="00997FB2" w:rsidP="00997FB2">
            <w:pPr>
              <w:rPr>
                <w:rFonts w:eastAsia="Trebuchet MS" w:cstheme="minorHAnsi"/>
                <w:sz w:val="20"/>
                <w:szCs w:val="20"/>
              </w:rPr>
            </w:pPr>
            <w:r w:rsidRPr="00997FB2">
              <w:rPr>
                <w:rFonts w:eastAsia="Trebuchet MS" w:cstheme="minorHAnsi"/>
                <w:sz w:val="20"/>
                <w:szCs w:val="20"/>
              </w:rPr>
              <w:t>Publicly Available Documents</w:t>
            </w:r>
          </w:p>
        </w:tc>
        <w:tc>
          <w:tcPr>
            <w:tcW w:w="1667" w:type="pct"/>
            <w:vAlign w:val="center"/>
          </w:tcPr>
          <w:p w14:paraId="62DE8E27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0F004769" w14:textId="77777777" w:rsidR="00997FB2" w:rsidRPr="00997FB2" w:rsidRDefault="00997FB2" w:rsidP="00997FB2">
            <w:pPr>
              <w:rPr>
                <w:rFonts w:eastAsia="Trebuchet MS" w:cstheme="minorHAnsi"/>
                <w:color w:val="121243" w:themeColor="text1"/>
                <w:sz w:val="20"/>
                <w:szCs w:val="20"/>
              </w:rPr>
            </w:pPr>
          </w:p>
        </w:tc>
      </w:tr>
    </w:tbl>
    <w:p w14:paraId="4319B700" w14:textId="77777777" w:rsidR="00997FB2" w:rsidRPr="00997FB2" w:rsidRDefault="00997FB2" w:rsidP="00997FB2">
      <w:pPr>
        <w:rPr>
          <w:rFonts w:cstheme="minorHAnsi"/>
          <w:b/>
          <w:sz w:val="20"/>
          <w:szCs w:val="20"/>
        </w:rPr>
      </w:pPr>
    </w:p>
    <w:p w14:paraId="576CBE88" w14:textId="290F14BE" w:rsidR="00997FB2" w:rsidRPr="00997FB2" w:rsidRDefault="00997FB2" w:rsidP="00997FB2">
      <w:pPr>
        <w:spacing w:before="120" w:after="120"/>
        <w:rPr>
          <w:rFonts w:cstheme="minorHAnsi"/>
          <w:b/>
          <w:sz w:val="20"/>
          <w:szCs w:val="20"/>
        </w:rPr>
      </w:pPr>
      <w:r w:rsidRPr="00997FB2">
        <w:rPr>
          <w:rFonts w:cstheme="minorHAnsi"/>
          <w:b/>
          <w:sz w:val="20"/>
          <w:szCs w:val="20"/>
        </w:rPr>
        <w:t>Meeting Details</w:t>
      </w:r>
      <w:r w:rsidR="004125D5">
        <w:rPr>
          <w:rFonts w:cstheme="minorHAnsi"/>
          <w:b/>
          <w:sz w:val="20"/>
          <w:szCs w:val="20"/>
        </w:rPr>
        <w:t>:</w:t>
      </w:r>
    </w:p>
    <w:p w14:paraId="01D654BB" w14:textId="77777777" w:rsidR="00997FB2" w:rsidRPr="00997FB2" w:rsidRDefault="00997FB2" w:rsidP="00997FB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Cs/>
          <w:sz w:val="20"/>
          <w:szCs w:val="20"/>
        </w:rPr>
        <w:t>Meeting Location</w:t>
      </w:r>
    </w:p>
    <w:p w14:paraId="167D3DF0" w14:textId="77777777" w:rsidR="00997FB2" w:rsidRPr="00997FB2" w:rsidRDefault="00997FB2" w:rsidP="00997FB2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Cs/>
          <w:sz w:val="20"/>
          <w:szCs w:val="20"/>
        </w:rPr>
        <w:t>Meeting Format</w:t>
      </w:r>
    </w:p>
    <w:p w14:paraId="5DBDD5E9" w14:textId="77777777" w:rsidR="00997FB2" w:rsidRPr="00997FB2" w:rsidRDefault="00997FB2" w:rsidP="00997FB2">
      <w:pPr>
        <w:pStyle w:val="ListParagraph"/>
        <w:numPr>
          <w:ilvl w:val="1"/>
          <w:numId w:val="35"/>
        </w:numPr>
        <w:spacing w:before="120" w:after="120"/>
        <w:contextualSpacing w:val="0"/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Cs/>
          <w:sz w:val="20"/>
          <w:szCs w:val="20"/>
        </w:rPr>
        <w:t>Facility Layout/Flow or Exhibits</w:t>
      </w:r>
    </w:p>
    <w:p w14:paraId="56C4458D" w14:textId="77777777" w:rsidR="00997FB2" w:rsidRPr="00997FB2" w:rsidRDefault="00997FB2" w:rsidP="00997FB2">
      <w:pPr>
        <w:pStyle w:val="ListParagraph"/>
        <w:numPr>
          <w:ilvl w:val="0"/>
          <w:numId w:val="36"/>
        </w:numPr>
        <w:spacing w:before="120" w:after="120"/>
        <w:contextualSpacing w:val="0"/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Cs/>
          <w:sz w:val="20"/>
          <w:szCs w:val="20"/>
        </w:rPr>
        <w:lastRenderedPageBreak/>
        <w:t>Meeting Purpose</w:t>
      </w:r>
    </w:p>
    <w:p w14:paraId="42AD205E" w14:textId="77777777" w:rsidR="00997FB2" w:rsidRPr="00997FB2" w:rsidRDefault="00997FB2" w:rsidP="00997FB2">
      <w:pPr>
        <w:pStyle w:val="ListParagraph"/>
        <w:numPr>
          <w:ilvl w:val="0"/>
          <w:numId w:val="36"/>
        </w:numPr>
        <w:spacing w:before="120" w:after="120"/>
        <w:contextualSpacing w:val="0"/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Cs/>
          <w:sz w:val="20"/>
          <w:szCs w:val="20"/>
        </w:rPr>
        <w:t>Agenda Overview</w:t>
      </w:r>
    </w:p>
    <w:p w14:paraId="7E14EDCD" w14:textId="71B4C41F" w:rsidR="00997FB2" w:rsidRPr="00997FB2" w:rsidRDefault="00997FB2" w:rsidP="00997FB2">
      <w:pPr>
        <w:spacing w:before="240" w:after="120"/>
        <w:rPr>
          <w:rFonts w:cstheme="minorHAnsi"/>
          <w:b/>
          <w:sz w:val="20"/>
          <w:szCs w:val="20"/>
        </w:rPr>
      </w:pPr>
      <w:r w:rsidRPr="00997FB2">
        <w:rPr>
          <w:rFonts w:cstheme="minorHAnsi"/>
          <w:b/>
          <w:sz w:val="20"/>
          <w:szCs w:val="20"/>
        </w:rPr>
        <w:t>Meeting Summary</w:t>
      </w:r>
      <w:r w:rsidR="004125D5">
        <w:rPr>
          <w:rFonts w:cstheme="minorHAnsi"/>
          <w:b/>
          <w:sz w:val="20"/>
          <w:szCs w:val="20"/>
        </w:rPr>
        <w:t>:</w:t>
      </w:r>
    </w:p>
    <w:p w14:paraId="03F3DEDE" w14:textId="77777777" w:rsidR="00997FB2" w:rsidRPr="00997FB2" w:rsidRDefault="00997FB2" w:rsidP="00997FB2">
      <w:pPr>
        <w:pStyle w:val="ListParagraph"/>
        <w:numPr>
          <w:ilvl w:val="0"/>
          <w:numId w:val="37"/>
        </w:numPr>
        <w:spacing w:before="120" w:after="120"/>
        <w:contextualSpacing w:val="0"/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Cs/>
          <w:sz w:val="20"/>
          <w:szCs w:val="20"/>
        </w:rPr>
        <w:t>Brief chronology of proposed project</w:t>
      </w:r>
    </w:p>
    <w:p w14:paraId="3DB994D5" w14:textId="77777777" w:rsidR="00997FB2" w:rsidRPr="00997FB2" w:rsidRDefault="00997FB2" w:rsidP="00997FB2">
      <w:pPr>
        <w:pStyle w:val="ListParagraph"/>
        <w:numPr>
          <w:ilvl w:val="0"/>
          <w:numId w:val="37"/>
        </w:numPr>
        <w:spacing w:before="120" w:after="120"/>
        <w:contextualSpacing w:val="0"/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Cs/>
          <w:sz w:val="20"/>
          <w:szCs w:val="20"/>
        </w:rPr>
        <w:t>Copies/description of materials provided</w:t>
      </w:r>
    </w:p>
    <w:p w14:paraId="138F9356" w14:textId="77777777" w:rsidR="00997FB2" w:rsidRPr="00997FB2" w:rsidRDefault="00997FB2" w:rsidP="00997FB2">
      <w:pPr>
        <w:pStyle w:val="ListParagraph"/>
        <w:numPr>
          <w:ilvl w:val="0"/>
          <w:numId w:val="37"/>
        </w:numPr>
        <w:spacing w:before="120" w:after="120"/>
        <w:contextualSpacing w:val="0"/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Cs/>
          <w:sz w:val="20"/>
          <w:szCs w:val="20"/>
        </w:rPr>
        <w:t>Summary of comments received, and response provided</w:t>
      </w:r>
    </w:p>
    <w:p w14:paraId="01753DF4" w14:textId="4082A154" w:rsidR="007C7F4B" w:rsidRDefault="00997FB2" w:rsidP="00997FB2">
      <w:pPr>
        <w:pStyle w:val="ListParagraph"/>
        <w:numPr>
          <w:ilvl w:val="0"/>
          <w:numId w:val="37"/>
        </w:numPr>
        <w:spacing w:before="120" w:after="120"/>
        <w:contextualSpacing w:val="0"/>
        <w:rPr>
          <w:rFonts w:cstheme="minorHAnsi"/>
          <w:bCs/>
          <w:sz w:val="20"/>
          <w:szCs w:val="20"/>
        </w:rPr>
      </w:pPr>
      <w:r w:rsidRPr="00997FB2">
        <w:rPr>
          <w:rFonts w:cstheme="minorHAnsi"/>
          <w:bCs/>
          <w:sz w:val="20"/>
          <w:szCs w:val="20"/>
        </w:rPr>
        <w:t>Conclusion</w:t>
      </w:r>
    </w:p>
    <w:p w14:paraId="670B888E" w14:textId="2E53C8F0" w:rsidR="00997FB2" w:rsidRDefault="00997FB2" w:rsidP="007C7F4B">
      <w:pPr>
        <w:rPr>
          <w:rFonts w:cstheme="minorHAnsi"/>
          <w:bCs/>
          <w:sz w:val="20"/>
          <w:szCs w:val="20"/>
        </w:rPr>
      </w:pPr>
    </w:p>
    <w:p w14:paraId="658C9948" w14:textId="77777777" w:rsidR="007C7F4B" w:rsidRPr="007C7F4B" w:rsidRDefault="007C7F4B" w:rsidP="007C7F4B">
      <w:pPr>
        <w:rPr>
          <w:rFonts w:eastAsiaTheme="minorHAnsi" w:cstheme="minorHAnsi"/>
          <w:bCs/>
          <w:sz w:val="20"/>
          <w:szCs w:val="20"/>
          <w:lang w:eastAsia="en-US"/>
        </w:rPr>
      </w:pPr>
    </w:p>
    <w:tbl>
      <w:tblPr>
        <w:tblStyle w:val="PlainTable1"/>
        <w:tblpPr w:leftFromText="180" w:rightFromText="180" w:vertAnchor="page" w:horzAnchor="page" w:tblpX="451" w:tblpY="1846"/>
        <w:tblW w:w="5966" w:type="pct"/>
        <w:tblBorders>
          <w:top w:val="single" w:sz="4" w:space="0" w:color="D9D9D9" w:themeColor="background2" w:themeShade="D9"/>
          <w:left w:val="single" w:sz="4" w:space="0" w:color="D9D9D9" w:themeColor="background2" w:themeShade="D9"/>
          <w:bottom w:val="single" w:sz="4" w:space="0" w:color="D9D9D9" w:themeColor="background2" w:themeShade="D9"/>
          <w:right w:val="single" w:sz="4" w:space="0" w:color="D9D9D9" w:themeColor="background2" w:themeShade="D9"/>
          <w:insideH w:val="single" w:sz="4" w:space="0" w:color="D9D9D9" w:themeColor="background2" w:themeShade="D9"/>
          <w:insideV w:val="single" w:sz="4" w:space="0" w:color="D9D9D9" w:themeColor="background2" w:themeShade="D9"/>
        </w:tblBorders>
        <w:tblLook w:val="04A0" w:firstRow="1" w:lastRow="0" w:firstColumn="1" w:lastColumn="0" w:noHBand="0" w:noVBand="1"/>
      </w:tblPr>
      <w:tblGrid>
        <w:gridCol w:w="1873"/>
        <w:gridCol w:w="1873"/>
        <w:gridCol w:w="1874"/>
        <w:gridCol w:w="1874"/>
        <w:gridCol w:w="1874"/>
        <w:gridCol w:w="1874"/>
        <w:gridCol w:w="1874"/>
        <w:gridCol w:w="1874"/>
      </w:tblGrid>
      <w:tr w:rsidR="007C7F4B" w:rsidRPr="00997FB2" w14:paraId="16E9CE22" w14:textId="77777777" w:rsidTr="007C7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00338D"/>
            <w:vAlign w:val="center"/>
          </w:tcPr>
          <w:p w14:paraId="7511D439" w14:textId="77777777" w:rsidR="007C7F4B" w:rsidRPr="004125D5" w:rsidRDefault="007C7F4B" w:rsidP="007C7F4B">
            <w:pPr>
              <w:tabs>
                <w:tab w:val="left" w:pos="0"/>
              </w:tabs>
              <w:rPr>
                <w:rFonts w:cstheme="minorHAnsi"/>
                <w:sz w:val="16"/>
                <w:szCs w:val="16"/>
              </w:rPr>
            </w:pPr>
            <w:r w:rsidRPr="004125D5">
              <w:rPr>
                <w:rFonts w:cstheme="minorHAnsi"/>
                <w:sz w:val="16"/>
                <w:szCs w:val="16"/>
              </w:rPr>
              <w:lastRenderedPageBreak/>
              <w:t>Tracking Number</w:t>
            </w:r>
          </w:p>
        </w:tc>
        <w:tc>
          <w:tcPr>
            <w:tcW w:w="625" w:type="pct"/>
            <w:shd w:val="clear" w:color="auto" w:fill="00338D"/>
            <w:vAlign w:val="center"/>
          </w:tcPr>
          <w:p w14:paraId="48078398" w14:textId="77777777" w:rsidR="007C7F4B" w:rsidRPr="004125D5" w:rsidRDefault="007C7F4B" w:rsidP="007C7F4B">
            <w:pPr>
              <w:tabs>
                <w:tab w:val="left" w:pos="15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125D5">
              <w:rPr>
                <w:rFonts w:cstheme="minorHAnsi"/>
                <w:sz w:val="16"/>
                <w:szCs w:val="16"/>
              </w:rPr>
              <w:t>Nature of Comment</w:t>
            </w:r>
          </w:p>
        </w:tc>
        <w:tc>
          <w:tcPr>
            <w:tcW w:w="625" w:type="pct"/>
            <w:shd w:val="clear" w:color="auto" w:fill="00338D"/>
            <w:vAlign w:val="center"/>
          </w:tcPr>
          <w:p w14:paraId="635045D8" w14:textId="77777777" w:rsidR="007C7F4B" w:rsidRPr="004125D5" w:rsidRDefault="007C7F4B" w:rsidP="007C7F4B">
            <w:pPr>
              <w:tabs>
                <w:tab w:val="left" w:pos="15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125D5">
              <w:rPr>
                <w:rFonts w:cstheme="minorHAnsi"/>
                <w:sz w:val="16"/>
                <w:szCs w:val="16"/>
              </w:rPr>
              <w:t>Date Received</w:t>
            </w:r>
          </w:p>
        </w:tc>
        <w:tc>
          <w:tcPr>
            <w:tcW w:w="625" w:type="pct"/>
            <w:shd w:val="clear" w:color="auto" w:fill="00338D"/>
            <w:vAlign w:val="center"/>
          </w:tcPr>
          <w:p w14:paraId="19945154" w14:textId="77777777" w:rsidR="007C7F4B" w:rsidRPr="004125D5" w:rsidRDefault="007C7F4B" w:rsidP="007C7F4B">
            <w:pPr>
              <w:tabs>
                <w:tab w:val="left" w:pos="15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125D5">
              <w:rPr>
                <w:rFonts w:cstheme="minorHAnsi"/>
                <w:sz w:val="16"/>
                <w:szCs w:val="16"/>
              </w:rPr>
              <w:t>Name, Address, Phone, Email</w:t>
            </w:r>
          </w:p>
        </w:tc>
        <w:tc>
          <w:tcPr>
            <w:tcW w:w="625" w:type="pct"/>
            <w:shd w:val="clear" w:color="auto" w:fill="00338D"/>
            <w:vAlign w:val="center"/>
          </w:tcPr>
          <w:p w14:paraId="6A00BF88" w14:textId="77777777" w:rsidR="007C7F4B" w:rsidRPr="004125D5" w:rsidRDefault="007C7F4B" w:rsidP="007C7F4B">
            <w:pPr>
              <w:tabs>
                <w:tab w:val="left" w:pos="15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125D5">
              <w:rPr>
                <w:rFonts w:cstheme="minorHAnsi"/>
                <w:sz w:val="16"/>
                <w:szCs w:val="16"/>
              </w:rPr>
              <w:t>Comment</w:t>
            </w:r>
          </w:p>
        </w:tc>
        <w:tc>
          <w:tcPr>
            <w:tcW w:w="625" w:type="pct"/>
            <w:shd w:val="clear" w:color="auto" w:fill="00338D"/>
            <w:vAlign w:val="center"/>
          </w:tcPr>
          <w:p w14:paraId="39C0B134" w14:textId="77777777" w:rsidR="007C7F4B" w:rsidRPr="004125D5" w:rsidRDefault="007C7F4B" w:rsidP="007C7F4B">
            <w:pPr>
              <w:tabs>
                <w:tab w:val="left" w:pos="15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125D5">
              <w:rPr>
                <w:rFonts w:cstheme="minorHAnsi"/>
                <w:sz w:val="16"/>
                <w:szCs w:val="16"/>
              </w:rPr>
              <w:t>Response</w:t>
            </w:r>
          </w:p>
        </w:tc>
        <w:tc>
          <w:tcPr>
            <w:tcW w:w="625" w:type="pct"/>
            <w:shd w:val="clear" w:color="auto" w:fill="00338D"/>
            <w:vAlign w:val="center"/>
          </w:tcPr>
          <w:p w14:paraId="305AE7D7" w14:textId="77777777" w:rsidR="007C7F4B" w:rsidRPr="004125D5" w:rsidRDefault="007C7F4B" w:rsidP="007C7F4B">
            <w:pPr>
              <w:tabs>
                <w:tab w:val="left" w:pos="15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125D5">
              <w:rPr>
                <w:rFonts w:cstheme="minorHAnsi"/>
                <w:sz w:val="16"/>
                <w:szCs w:val="16"/>
              </w:rPr>
              <w:t>Date Responded</w:t>
            </w:r>
          </w:p>
        </w:tc>
        <w:tc>
          <w:tcPr>
            <w:tcW w:w="625" w:type="pct"/>
            <w:shd w:val="clear" w:color="auto" w:fill="00338D"/>
            <w:vAlign w:val="center"/>
          </w:tcPr>
          <w:p w14:paraId="2A7CF5AE" w14:textId="77777777" w:rsidR="007C7F4B" w:rsidRPr="004125D5" w:rsidRDefault="007C7F4B" w:rsidP="007C7F4B">
            <w:pPr>
              <w:tabs>
                <w:tab w:val="left" w:pos="15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4125D5">
              <w:rPr>
                <w:rFonts w:cstheme="minorHAnsi"/>
                <w:sz w:val="16"/>
                <w:szCs w:val="16"/>
              </w:rPr>
              <w:t>File Location</w:t>
            </w:r>
          </w:p>
        </w:tc>
      </w:tr>
      <w:tr w:rsidR="007C7F4B" w:rsidRPr="00997FB2" w14:paraId="2F827064" w14:textId="77777777" w:rsidTr="007C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2295B17D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63C6D8A8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5E729379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6C907F1E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E698CE4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324F15B8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1F00F64F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2F5EC9A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113C1F0D" w14:textId="77777777" w:rsidTr="007C7F4B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3A1E78C2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3E0B7F72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5A251181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5B1D5A94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1028BC01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5C13CD9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6147F313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044FA1E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5F143AB0" w14:textId="77777777" w:rsidTr="007C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4A7FFA82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ABA1D54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4103D9A9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4BC2006F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6C978C92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CF8AC9C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3B02A1FB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6F0CF4B2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37DCEDEF" w14:textId="77777777" w:rsidTr="007C7F4B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261C4CAD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6B6616A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3DC3EDCF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086F0EC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3D55596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5A41631C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198420AF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CE6A88C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0D2E3E21" w14:textId="77777777" w:rsidTr="007C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31A0B308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D00FF23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A48DBA0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481E50FB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4E158E71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C06560D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A1FF1C4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68A92CC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7BE40604" w14:textId="77777777" w:rsidTr="007C7F4B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42123D4C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50C6671F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666EFA49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4A849D2F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5C8EE5AB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10DC9E7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39079BA1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3EA3AF0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719191C8" w14:textId="77777777" w:rsidTr="007C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75C7B8F7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A0FE321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1E892528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E6343E7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1130BCA1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15C11973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BFA03A8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316B0452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3804695D" w14:textId="77777777" w:rsidTr="007C7F4B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7892973F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AC133D0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50ED8A01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43D4213A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3C0B983F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3DC6B20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5A0673FB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449C375B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5D1B0190" w14:textId="77777777" w:rsidTr="007C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1C4ADD51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F193FAB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6AC7BC2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214860A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866E8D4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6EFED385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41059299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DD5C609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480F2B7A" w14:textId="77777777" w:rsidTr="007C7F4B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7017D74A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5DAB13E3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726DBC9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8CA6C35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8A62452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68CC0307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59D07F2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446B80A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4872D89E" w14:textId="77777777" w:rsidTr="007C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0903CAFB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18EA29F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801AABF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430013F7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50AB582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36E220B5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1C0D8990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4E630991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6F1E2485" w14:textId="77777777" w:rsidTr="007C7F4B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78ECF02C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34C6D2D4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4A92D8D2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E94C6E7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C9F8B39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FACD48F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4635D66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1302D7D1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6E1BAA31" w14:textId="77777777" w:rsidTr="007C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726BF9F9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3361C8CF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496170B6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3A2DC2D8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0898B250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64FD525E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654DDFE6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7936F24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1E3238EB" w14:textId="77777777" w:rsidTr="007C7F4B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365D0C38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AAA81E8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6A4678A5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C8F4A34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101E74D3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7B748483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400C88D4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3BEA14F1" w14:textId="77777777" w:rsidR="007C7F4B" w:rsidRPr="007C7F4B" w:rsidRDefault="007C7F4B" w:rsidP="007C7F4B">
            <w:pPr>
              <w:tabs>
                <w:tab w:val="left" w:pos="15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7C7F4B" w:rsidRPr="00997FB2" w14:paraId="7CDF58D0" w14:textId="77777777" w:rsidTr="007C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auto"/>
            <w:vAlign w:val="center"/>
          </w:tcPr>
          <w:p w14:paraId="07BE6145" w14:textId="77777777" w:rsidR="007C7F4B" w:rsidRPr="007C7F4B" w:rsidRDefault="007C7F4B" w:rsidP="007C7F4B">
            <w:pPr>
              <w:tabs>
                <w:tab w:val="left" w:pos="1545"/>
              </w:tabs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DA65C00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62242DDC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100442A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2243C0AC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1C434FEB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5D5D9E25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25" w:type="pct"/>
            <w:shd w:val="clear" w:color="auto" w:fill="auto"/>
            <w:vAlign w:val="center"/>
          </w:tcPr>
          <w:p w14:paraId="6B88DEFC" w14:textId="77777777" w:rsidR="007C7F4B" w:rsidRPr="007C7F4B" w:rsidRDefault="007C7F4B" w:rsidP="007C7F4B">
            <w:pPr>
              <w:tabs>
                <w:tab w:val="left" w:pos="15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</w:tbl>
    <w:p w14:paraId="43C9DD08" w14:textId="77777777" w:rsidR="00012AE1" w:rsidRPr="00997FB2" w:rsidRDefault="00012AE1" w:rsidP="00997FB2">
      <w:pPr>
        <w:pStyle w:val="BodyText"/>
        <w:spacing w:before="120" w:after="120"/>
        <w:rPr>
          <w:rFonts w:cstheme="minorHAnsi"/>
          <w:b/>
        </w:rPr>
      </w:pPr>
    </w:p>
    <w:sectPr w:rsidR="00012AE1" w:rsidRPr="00997FB2" w:rsidSect="00012AE1">
      <w:headerReference w:type="default" r:id="rId11"/>
      <w:footerReference w:type="default" r:id="rId12"/>
      <w:pgSz w:w="15842" w:h="12242" w:orient="landscape" w:code="1"/>
      <w:pgMar w:top="1469" w:right="1080" w:bottom="842" w:left="1728" w:header="1080" w:footer="801" w:gutter="461"/>
      <w:cols w:space="73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EB257" w14:textId="77777777" w:rsidR="00330C81" w:rsidRDefault="00330C81" w:rsidP="003F0066">
      <w:r>
        <w:separator/>
      </w:r>
    </w:p>
  </w:endnote>
  <w:endnote w:type="continuationSeparator" w:id="0">
    <w:p w14:paraId="5F9766BD" w14:textId="77777777" w:rsidR="00330C81" w:rsidRDefault="00330C81" w:rsidP="003F0066">
      <w:r>
        <w:continuationSeparator/>
      </w:r>
    </w:p>
  </w:endnote>
  <w:endnote w:type="continuationNotice" w:id="1">
    <w:p w14:paraId="0687729F" w14:textId="77777777" w:rsidR="00330C81" w:rsidRDefault="00330C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DD305D44-BA4D-4809-A7A4-FB66B4754C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4173F38-F3E1-4241-B266-F436634CB86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C0B9D63D-3E60-4779-B6F7-23D06856DA32}"/>
  </w:font>
  <w:font w:name="Arial Bold"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AE1758DA-44B6-431B-A8EB-E6224808E7BB}"/>
    <w:embedItalic r:id="rId5" w:fontKey="{2F729FC9-512E-48C0-87AB-74431F4236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E3B83A4-7C3E-4D11-9454-0E37813F46D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A9599B23-DC08-4895-B4EA-60D96E179D4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CD749244-6BDB-4EC6-9575-1BF527BA4CD5}"/>
    <w:embedBold r:id="rId9" w:fontKey="{16E63E94-06CA-4E55-8086-12165A2AC91A}"/>
    <w:embedItalic r:id="rId10" w:fontKey="{EA442EA0-110B-4544-AE0B-B0DF83C016B8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F8F0" w14:textId="01A506A6" w:rsidR="00425340" w:rsidRDefault="00425340" w:rsidP="00F11C1D">
    <w:pPr>
      <w:pStyle w:val="NormalWeb"/>
      <w:spacing w:before="0" w:beforeAutospacing="0" w:after="0" w:afterAutospacing="0" w:line="240" w:lineRule="exact"/>
      <w:jc w:val="center"/>
      <w:rPr>
        <w:rStyle w:val="PageNumber"/>
        <w:rFonts w:asciiTheme="majorHAnsi" w:hAnsiTheme="majorHAnsi" w:cstheme="majorHAnsi"/>
        <w:b w:val="0"/>
        <w:bCs/>
        <w:color w:val="25408F"/>
        <w:sz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16DD4BA" wp14:editId="6E0B54AD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6883CF72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1C7BD0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1C7BD0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71.05pt;margin-top:804.5pt;width:292.9pt;height:33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6883CF72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1C7BD0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1C7BD0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D99600" wp14:editId="43BC6D27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1C54FB26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1C7BD0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1C7BD0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29" type="#_x0000_t202" style="position:absolute;left:0;text-align:left;margin-left:59.6pt;margin-top:805.1pt;width:303.25pt;height:3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1C54FB26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1C7BD0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1C7BD0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begin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instrText xml:space="preserve"> PAGE </w:instrTex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separate"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>i</w:t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fldChar w:fldCharType="end"/>
    </w:r>
  </w:p>
  <w:p w14:paraId="7FC03DF6" w14:textId="78582780" w:rsidR="009A11C2" w:rsidRPr="00F11C1D" w:rsidRDefault="00F11C1D" w:rsidP="009A11C2">
    <w:pPr>
      <w:pStyle w:val="NormalWeb"/>
      <w:spacing w:before="0" w:beforeAutospacing="0" w:after="0" w:afterAutospacing="0" w:line="240" w:lineRule="exact"/>
      <w:jc w:val="center"/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</w:pPr>
    <w:bookmarkStart w:id="1" w:name="_Hlk126858421"/>
    <w:bookmarkStart w:id="2" w:name="_Hlk126858422"/>
    <w:r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INDOT</w:t>
    </w:r>
    <w:r w:rsidR="00044AA0" w:rsidRPr="00F11C1D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</w:t>
    </w:r>
    <w:r w:rsidR="00AB42D3" w:rsidRPr="00F11C1D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□ PUBLIC</w:t>
    </w:r>
    <w:r w:rsidR="00BA6BF5" w:rsidRPr="00F11C1D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</w:t>
    </w:r>
    <w:r w:rsidR="00012AE1" w:rsidRPr="00F11C1D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MEETING </w:t>
    </w:r>
    <w:bookmarkEnd w:id="1"/>
    <w:bookmarkEnd w:id="2"/>
    <w:r w:rsidR="00F77A8A" w:rsidRPr="00F11C1D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SUMMARY</w:t>
    </w:r>
  </w:p>
  <w:p w14:paraId="7FBF8F0F" w14:textId="77777777" w:rsidR="00F0628A" w:rsidRDefault="00F0628A"/>
  <w:p w14:paraId="2F224D4F" w14:textId="77777777" w:rsidR="00F0628A" w:rsidRDefault="00F0628A"/>
  <w:p w14:paraId="0A8751A7" w14:textId="77777777" w:rsidR="00F0628A" w:rsidRDefault="00F0628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700D3" w14:textId="77777777" w:rsidR="00330C81" w:rsidRDefault="00330C81" w:rsidP="003F0066">
      <w:r>
        <w:separator/>
      </w:r>
    </w:p>
  </w:footnote>
  <w:footnote w:type="continuationSeparator" w:id="0">
    <w:p w14:paraId="40CE89A3" w14:textId="77777777" w:rsidR="00330C81" w:rsidRDefault="00330C81" w:rsidP="003F0066">
      <w:r>
        <w:continuationSeparator/>
      </w:r>
    </w:p>
  </w:footnote>
  <w:footnote w:type="continuationNotice" w:id="1">
    <w:p w14:paraId="117B68E7" w14:textId="77777777" w:rsidR="00330C81" w:rsidRDefault="00330C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591A67FB" w:rsidR="001F1C3C" w:rsidRPr="0018510F" w:rsidRDefault="00012AE1" w:rsidP="009A11C2">
    <w:pPr>
      <w:spacing w:before="20"/>
      <w:ind w:left="20"/>
      <w:rPr>
        <w:color w:val="A6A6A6" w:themeColor="background2" w:themeShade="A6"/>
      </w:rPr>
    </w:pPr>
    <w:r>
      <w:rPr>
        <w:noProof/>
        <w:color w:val="A6A6A6" w:themeColor="background2" w:themeShade="A6"/>
      </w:rPr>
      <w:drawing>
        <wp:anchor distT="0" distB="0" distL="114300" distR="114300" simplePos="0" relativeHeight="251659264" behindDoc="1" locked="0" layoutInCell="1" allowOverlap="1" wp14:anchorId="695F651D" wp14:editId="4BCF6E82">
          <wp:simplePos x="0" y="0"/>
          <wp:positionH relativeFrom="column">
            <wp:posOffset>-1103142</wp:posOffset>
          </wp:positionH>
          <wp:positionV relativeFrom="paragraph">
            <wp:posOffset>-310662</wp:posOffset>
          </wp:positionV>
          <wp:extent cx="10064262" cy="334010"/>
          <wp:effectExtent l="0" t="0" r="0" b="889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4303" cy="3429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color w:val="A6A6A6" w:themeColor="background2" w:themeShade="A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49CE19C" wp14:editId="07EBFAAE">
              <wp:simplePos x="0" y="0"/>
              <wp:positionH relativeFrom="margin">
                <wp:align>center</wp:align>
              </wp:positionH>
              <wp:positionV relativeFrom="paragraph">
                <wp:posOffset>-550122</wp:posOffset>
              </wp:positionV>
              <wp:extent cx="727671" cy="727671"/>
              <wp:effectExtent l="0" t="0" r="34925" b="34925"/>
              <wp:wrapNone/>
              <wp:docPr id="6" name="objec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671" cy="727671"/>
                      </a:xfrm>
                      <a:prstGeom prst="rect">
                        <a:avLst/>
                      </a:prstGeom>
                      <a:blipFill>
                        <a:blip r:embed="rId2" cstate="print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>
                        <a:outerShdw blurRad="12700" dist="254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rect w14:anchorId="3A936798" id="object 7" o:spid="_x0000_s1026" style="position:absolute;margin-left:0;margin-top:-43.3pt;width:57.3pt;height:57.3pt;z-index:-251656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" stroked="f">
              <v:fill r:id="rId3" o:title="" recolor="t" rotate="t" type="frame"/>
              <v:shadow on="t" color="black" opacity="26214f" origin="-.5,-.5" offset=".49892mm,.49892mm"/>
              <v:textbox inset="0,0,0,0"/>
              <w10:wrap anchorx="margin"/>
            </v:rect>
          </w:pict>
        </mc:Fallback>
      </mc:AlternateContent>
    </w:r>
  </w:p>
  <w:p w14:paraId="3F7AA31A" w14:textId="77777777" w:rsidR="00F0628A" w:rsidRDefault="00F0628A"/>
  <w:p w14:paraId="58A118D3" w14:textId="77777777" w:rsidR="00F0628A" w:rsidRDefault="00F0628A"/>
  <w:p w14:paraId="1AA8C621" w14:textId="77777777" w:rsidR="00F0628A" w:rsidRDefault="00F0628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0CCB0C54"/>
    <w:multiLevelType w:val="hybridMultilevel"/>
    <w:tmpl w:val="F20C7A6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54D88"/>
    <w:multiLevelType w:val="hybridMultilevel"/>
    <w:tmpl w:val="3C30842E"/>
    <w:lvl w:ilvl="0" w:tplc="595A40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506DCD"/>
    <w:multiLevelType w:val="hybridMultilevel"/>
    <w:tmpl w:val="19149700"/>
    <w:lvl w:ilvl="0" w:tplc="657EF498">
      <w:start w:val="9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45B64"/>
    <w:multiLevelType w:val="hybridMultilevel"/>
    <w:tmpl w:val="CFA22AD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6" w15:restartNumberingAfterBreak="0">
    <w:nsid w:val="1BF11801"/>
    <w:multiLevelType w:val="hybridMultilevel"/>
    <w:tmpl w:val="2804AAF0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D5653"/>
    <w:multiLevelType w:val="hybridMultilevel"/>
    <w:tmpl w:val="CAD87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C5E28"/>
    <w:multiLevelType w:val="hybridMultilevel"/>
    <w:tmpl w:val="CF4AC4B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514F4"/>
    <w:multiLevelType w:val="hybridMultilevel"/>
    <w:tmpl w:val="15166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D7A03"/>
    <w:multiLevelType w:val="hybridMultilevel"/>
    <w:tmpl w:val="42588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12" w15:restartNumberingAfterBreak="0">
    <w:nsid w:val="222C2A6A"/>
    <w:multiLevelType w:val="hybridMultilevel"/>
    <w:tmpl w:val="D2409676"/>
    <w:lvl w:ilvl="0" w:tplc="595A4048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3" w15:restartNumberingAfterBreak="0">
    <w:nsid w:val="2A703AE7"/>
    <w:multiLevelType w:val="hybridMultilevel"/>
    <w:tmpl w:val="EDFEB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10E2A"/>
    <w:multiLevelType w:val="hybridMultilevel"/>
    <w:tmpl w:val="FBDA5E1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16" w15:restartNumberingAfterBreak="0">
    <w:nsid w:val="3F044A2A"/>
    <w:multiLevelType w:val="hybridMultilevel"/>
    <w:tmpl w:val="D8E45F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472CB"/>
    <w:multiLevelType w:val="hybridMultilevel"/>
    <w:tmpl w:val="DD06C07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E40ACA"/>
    <w:multiLevelType w:val="hybridMultilevel"/>
    <w:tmpl w:val="267A9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955A1"/>
    <w:multiLevelType w:val="hybridMultilevel"/>
    <w:tmpl w:val="F87AEBC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C1BD1"/>
    <w:multiLevelType w:val="hybridMultilevel"/>
    <w:tmpl w:val="CA2E004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7C5E6C"/>
    <w:multiLevelType w:val="hybridMultilevel"/>
    <w:tmpl w:val="21E2528A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9F0720"/>
    <w:multiLevelType w:val="hybridMultilevel"/>
    <w:tmpl w:val="EE1A1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28458F"/>
    <w:multiLevelType w:val="hybridMultilevel"/>
    <w:tmpl w:val="C778C58A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A6091"/>
    <w:multiLevelType w:val="hybridMultilevel"/>
    <w:tmpl w:val="47A6046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4A5920"/>
    <w:multiLevelType w:val="hybridMultilevel"/>
    <w:tmpl w:val="17AC73D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7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28" w15:restartNumberingAfterBreak="0">
    <w:nsid w:val="6DC44F41"/>
    <w:multiLevelType w:val="hybridMultilevel"/>
    <w:tmpl w:val="80A6FC7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 w15:restartNumberingAfterBreak="0">
    <w:nsid w:val="72F97F07"/>
    <w:multiLevelType w:val="hybridMultilevel"/>
    <w:tmpl w:val="E3AE0C8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C9730D"/>
    <w:multiLevelType w:val="hybridMultilevel"/>
    <w:tmpl w:val="FFDC487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91F94"/>
    <w:multiLevelType w:val="hybridMultilevel"/>
    <w:tmpl w:val="51A48DF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93AB9"/>
    <w:multiLevelType w:val="hybridMultilevel"/>
    <w:tmpl w:val="293A04B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430B74"/>
    <w:multiLevelType w:val="hybridMultilevel"/>
    <w:tmpl w:val="2D7EA3B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F00209"/>
    <w:multiLevelType w:val="hybridMultilevel"/>
    <w:tmpl w:val="743C9F6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D90CD0"/>
    <w:multiLevelType w:val="singleLevel"/>
    <w:tmpl w:val="782E2228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num w:numId="1" w16cid:durableId="311910226">
    <w:abstractNumId w:val="0"/>
  </w:num>
  <w:num w:numId="2" w16cid:durableId="368914125">
    <w:abstractNumId w:val="27"/>
  </w:num>
  <w:num w:numId="3" w16cid:durableId="1969624719">
    <w:abstractNumId w:val="15"/>
  </w:num>
  <w:num w:numId="4" w16cid:durableId="594560630">
    <w:abstractNumId w:val="11"/>
  </w:num>
  <w:num w:numId="5" w16cid:durableId="978850309">
    <w:abstractNumId w:val="29"/>
  </w:num>
  <w:num w:numId="6" w16cid:durableId="335309447">
    <w:abstractNumId w:val="26"/>
  </w:num>
  <w:num w:numId="7" w16cid:durableId="1875144946">
    <w:abstractNumId w:val="5"/>
  </w:num>
  <w:num w:numId="8" w16cid:durableId="375588973">
    <w:abstractNumId w:val="25"/>
  </w:num>
  <w:num w:numId="9" w16cid:durableId="729813595">
    <w:abstractNumId w:val="30"/>
  </w:num>
  <w:num w:numId="10" w16cid:durableId="757168689">
    <w:abstractNumId w:val="35"/>
  </w:num>
  <w:num w:numId="11" w16cid:durableId="1717311860">
    <w:abstractNumId w:val="8"/>
  </w:num>
  <w:num w:numId="12" w16cid:durableId="425738443">
    <w:abstractNumId w:val="17"/>
  </w:num>
  <w:num w:numId="13" w16cid:durableId="1444568937">
    <w:abstractNumId w:val="33"/>
  </w:num>
  <w:num w:numId="14" w16cid:durableId="1128086889">
    <w:abstractNumId w:val="12"/>
  </w:num>
  <w:num w:numId="15" w16cid:durableId="1403288801">
    <w:abstractNumId w:val="24"/>
  </w:num>
  <w:num w:numId="16" w16cid:durableId="1815098917">
    <w:abstractNumId w:val="16"/>
  </w:num>
  <w:num w:numId="17" w16cid:durableId="2067336326">
    <w:abstractNumId w:val="13"/>
  </w:num>
  <w:num w:numId="18" w16cid:durableId="327439226">
    <w:abstractNumId w:val="3"/>
  </w:num>
  <w:num w:numId="19" w16cid:durableId="1020157945">
    <w:abstractNumId w:val="9"/>
  </w:num>
  <w:num w:numId="20" w16cid:durableId="423191984">
    <w:abstractNumId w:val="7"/>
  </w:num>
  <w:num w:numId="21" w16cid:durableId="215703391">
    <w:abstractNumId w:val="31"/>
  </w:num>
  <w:num w:numId="22" w16cid:durableId="494875994">
    <w:abstractNumId w:val="1"/>
  </w:num>
  <w:num w:numId="23" w16cid:durableId="878052113">
    <w:abstractNumId w:val="23"/>
  </w:num>
  <w:num w:numId="24" w16cid:durableId="1005405381">
    <w:abstractNumId w:val="19"/>
  </w:num>
  <w:num w:numId="25" w16cid:durableId="230428194">
    <w:abstractNumId w:val="28"/>
  </w:num>
  <w:num w:numId="26" w16cid:durableId="868759057">
    <w:abstractNumId w:val="34"/>
  </w:num>
  <w:num w:numId="27" w16cid:durableId="153569177">
    <w:abstractNumId w:val="32"/>
  </w:num>
  <w:num w:numId="28" w16cid:durableId="2082409009">
    <w:abstractNumId w:val="6"/>
  </w:num>
  <w:num w:numId="29" w16cid:durableId="1514487772">
    <w:abstractNumId w:val="10"/>
  </w:num>
  <w:num w:numId="30" w16cid:durableId="2074813551">
    <w:abstractNumId w:val="36"/>
  </w:num>
  <w:num w:numId="31" w16cid:durableId="1917010444">
    <w:abstractNumId w:val="2"/>
  </w:num>
  <w:num w:numId="32" w16cid:durableId="1110783984">
    <w:abstractNumId w:val="18"/>
  </w:num>
  <w:num w:numId="33" w16cid:durableId="1046611305">
    <w:abstractNumId w:val="14"/>
  </w:num>
  <w:num w:numId="34" w16cid:durableId="1607157179">
    <w:abstractNumId w:val="22"/>
  </w:num>
  <w:num w:numId="35" w16cid:durableId="1686664318">
    <w:abstractNumId w:val="20"/>
  </w:num>
  <w:num w:numId="36" w16cid:durableId="131096839">
    <w:abstractNumId w:val="4"/>
  </w:num>
  <w:num w:numId="37" w16cid:durableId="1248730319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2AE1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39E1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77D33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C7BD0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A58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0C81"/>
    <w:rsid w:val="00331934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A46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1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3E4D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949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5D5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16F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81F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1C94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1A0A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16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C7F4B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582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5069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E7975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4790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AE1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97FB2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41A"/>
    <w:rsid w:val="009F6660"/>
    <w:rsid w:val="009F72EA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2D3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0E68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3CE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211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1BA1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6BF5"/>
    <w:rsid w:val="00BA73F4"/>
    <w:rsid w:val="00BA7ED8"/>
    <w:rsid w:val="00BB067B"/>
    <w:rsid w:val="00BB0AD2"/>
    <w:rsid w:val="00BB1BDD"/>
    <w:rsid w:val="00BB1CCD"/>
    <w:rsid w:val="00BB2258"/>
    <w:rsid w:val="00BB2493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AEA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6E9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179B0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65D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615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5693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5F8"/>
    <w:rsid w:val="00EB6680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28A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C1D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A0C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77A8A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uiPriority w:val="99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211"/>
    <w:pPr>
      <w:spacing w:before="120" w:after="60"/>
      <w:jc w:val="center"/>
    </w:pPr>
    <w:rPr>
      <w:rFonts w:asciiTheme="majorHAnsi" w:eastAsia="Book Antiqua" w:hAnsiTheme="majorHAnsi"/>
      <w:color w:val="121243" w:themeColor="text1"/>
      <w:sz w:val="36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55211"/>
    <w:rPr>
      <w:rFonts w:asciiTheme="majorHAnsi" w:eastAsia="Book Antiqua" w:hAnsiTheme="majorHAnsi"/>
      <w:color w:val="121243" w:themeColor="text1"/>
      <w:sz w:val="36"/>
      <w:szCs w:val="24"/>
      <w:lang w:val="en-US" w:eastAsia="en-US"/>
    </w:rPr>
  </w:style>
  <w:style w:type="paragraph" w:customStyle="1" w:styleId="Reverse">
    <w:name w:val="Reverse"/>
    <w:basedOn w:val="Normal"/>
    <w:link w:val="ReverseChar"/>
    <w:qFormat/>
    <w:rsid w:val="00B55211"/>
    <w:pPr>
      <w:widowControl w:val="0"/>
      <w:pBdr>
        <w:top w:val="single" w:sz="48" w:space="4" w:color="auto"/>
        <w:bottom w:val="single" w:sz="48" w:space="4" w:color="auto"/>
      </w:pBdr>
      <w:shd w:val="clear" w:color="auto" w:fill="121243" w:themeFill="text1"/>
      <w:jc w:val="center"/>
    </w:pPr>
    <w:rPr>
      <w:rFonts w:ascii="Trebuchet MS" w:eastAsiaTheme="minorHAnsi" w:hAnsi="Trebuchet MS" w:cstheme="minorBidi"/>
      <w:i/>
      <w:color w:val="25408F" w:themeColor="background1"/>
      <w:sz w:val="36"/>
      <w:szCs w:val="40"/>
      <w:lang w:eastAsia="en-US"/>
    </w:rPr>
  </w:style>
  <w:style w:type="character" w:customStyle="1" w:styleId="ReverseChar">
    <w:name w:val="Reverse Char"/>
    <w:basedOn w:val="DefaultParagraphFont"/>
    <w:link w:val="Reverse"/>
    <w:rsid w:val="00B55211"/>
    <w:rPr>
      <w:rFonts w:ascii="Trebuchet MS" w:eastAsiaTheme="minorHAnsi" w:hAnsi="Trebuchet MS" w:cstheme="minorBidi"/>
      <w:i/>
      <w:color w:val="25408F" w:themeColor="background1"/>
      <w:sz w:val="36"/>
      <w:szCs w:val="40"/>
      <w:shd w:val="clear" w:color="auto" w:fill="121243" w:themeFill="text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  <ds:schemaRef ds:uri="cf458bbb-7650-4dca-910f-140419a120bb"/>
    <ds:schemaRef ds:uri="d51c2e21-b2e3-4ff2-9ded-4afc6d5621c0"/>
  </ds:schemaRefs>
</ds:datastoreItem>
</file>

<file path=customXml/itemProps4.xml><?xml version="1.0" encoding="utf-8"?>
<ds:datastoreItem xmlns:ds="http://schemas.openxmlformats.org/officeDocument/2006/customXml" ds:itemID="{8C156DEE-63CE-4E38-861D-8A787EBE141A}"/>
</file>

<file path=docProps/app.xml><?xml version="1.0" encoding="utf-8"?>
<Properties xmlns="http://schemas.openxmlformats.org/officeDocument/2006/extended-properties" xmlns:vt="http://schemas.openxmlformats.org/officeDocument/2006/docPropsVTypes">
  <Template>report.dotm</Template>
  <TotalTime>72</TotalTime>
  <Pages>4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Welch, Faith A</cp:lastModifiedBy>
  <cp:revision>33</cp:revision>
  <cp:lastPrinted>2000-03-07T09:20:00Z</cp:lastPrinted>
  <dcterms:created xsi:type="dcterms:W3CDTF">2023-09-12T09:14:00Z</dcterms:created>
  <dcterms:modified xsi:type="dcterms:W3CDTF">2023-09-29T14:43:00Z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MediaServiceImageTags">
    <vt:lpwstr/>
  </property>
</Properties>
</file>